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824" w:rsidRDefault="00743824" w:rsidP="00236308">
      <w:pPr>
        <w:ind w:hanging="540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АДМИНИСТРАЦИЯ  Новоивановского сельского  поселения  Новопокровского  района</w:t>
      </w:r>
    </w:p>
    <w:p w:rsidR="00743824" w:rsidRDefault="00743824" w:rsidP="00236308">
      <w:pPr>
        <w:ind w:firstLine="708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                                 </w:t>
      </w:r>
    </w:p>
    <w:p w:rsidR="00743824" w:rsidRDefault="00743824" w:rsidP="00236308">
      <w:pPr>
        <w:ind w:firstLine="708"/>
        <w:rPr>
          <w:b/>
          <w:bC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                                </w:t>
      </w:r>
      <w:r>
        <w:rPr>
          <w:b/>
          <w:bCs/>
          <w:sz w:val="28"/>
          <w:szCs w:val="28"/>
        </w:rPr>
        <w:t>ПОСТАНОВЛЕНИЕ</w:t>
      </w:r>
    </w:p>
    <w:p w:rsidR="00743824" w:rsidRDefault="00743824" w:rsidP="00236308">
      <w:pPr>
        <w:jc w:val="center"/>
        <w:rPr>
          <w:b/>
          <w:bCs/>
          <w:sz w:val="28"/>
          <w:szCs w:val="28"/>
        </w:rPr>
      </w:pPr>
    </w:p>
    <w:p w:rsidR="00743824" w:rsidRDefault="00743824" w:rsidP="00236308">
      <w:pPr>
        <w:rPr>
          <w:sz w:val="28"/>
          <w:szCs w:val="28"/>
        </w:rPr>
      </w:pPr>
    </w:p>
    <w:p w:rsidR="00743824" w:rsidRDefault="00743824" w:rsidP="00236308">
      <w:pPr>
        <w:rPr>
          <w:sz w:val="28"/>
          <w:szCs w:val="28"/>
        </w:rPr>
      </w:pPr>
    </w:p>
    <w:p w:rsidR="00743824" w:rsidRPr="00380044" w:rsidRDefault="00743824" w:rsidP="00236308">
      <w:pPr>
        <w:rPr>
          <w:sz w:val="28"/>
          <w:szCs w:val="28"/>
        </w:rPr>
      </w:pPr>
      <w:r>
        <w:rPr>
          <w:sz w:val="28"/>
          <w:szCs w:val="28"/>
        </w:rPr>
        <w:t>14.11.2019                                                                                                           № 111</w:t>
      </w:r>
    </w:p>
    <w:p w:rsidR="00743824" w:rsidRDefault="00743824" w:rsidP="002363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станица Новоивановская </w:t>
      </w:r>
    </w:p>
    <w:p w:rsidR="00743824" w:rsidRDefault="00743824" w:rsidP="00F42867">
      <w:pPr>
        <w:jc w:val="center"/>
        <w:rPr>
          <w:sz w:val="28"/>
        </w:rPr>
      </w:pPr>
    </w:p>
    <w:p w:rsidR="00743824" w:rsidRPr="00E202F7" w:rsidRDefault="00743824" w:rsidP="00F42867">
      <w:pPr>
        <w:jc w:val="center"/>
        <w:rPr>
          <w:sz w:val="28"/>
        </w:rPr>
      </w:pPr>
    </w:p>
    <w:p w:rsidR="00743824" w:rsidRDefault="00743824" w:rsidP="00D42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прогноза </w:t>
      </w:r>
      <w:r w:rsidRPr="00CC35C9">
        <w:rPr>
          <w:b/>
          <w:sz w:val="28"/>
          <w:szCs w:val="28"/>
        </w:rPr>
        <w:t xml:space="preserve">социально-экономического </w:t>
      </w:r>
    </w:p>
    <w:p w:rsidR="00743824" w:rsidRDefault="00743824" w:rsidP="00D42AA3">
      <w:pPr>
        <w:jc w:val="center"/>
        <w:rPr>
          <w:b/>
          <w:sz w:val="28"/>
          <w:szCs w:val="28"/>
        </w:rPr>
      </w:pPr>
      <w:r w:rsidRPr="00CC35C9">
        <w:rPr>
          <w:b/>
          <w:sz w:val="28"/>
          <w:szCs w:val="28"/>
        </w:rPr>
        <w:t xml:space="preserve">развития </w:t>
      </w:r>
      <w:r>
        <w:rPr>
          <w:b/>
          <w:sz w:val="28"/>
          <w:szCs w:val="28"/>
        </w:rPr>
        <w:t>Новоивановского сельского поселения</w:t>
      </w:r>
    </w:p>
    <w:p w:rsidR="00743824" w:rsidRDefault="00743824" w:rsidP="00D42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743824" w:rsidRDefault="00743824" w:rsidP="00F42867">
      <w:pPr>
        <w:jc w:val="center"/>
        <w:rPr>
          <w:b/>
          <w:sz w:val="28"/>
          <w:szCs w:val="28"/>
        </w:rPr>
      </w:pPr>
      <w:r w:rsidRPr="00CC35C9">
        <w:rPr>
          <w:b/>
          <w:sz w:val="28"/>
          <w:szCs w:val="28"/>
        </w:rPr>
        <w:t>на 2</w:t>
      </w:r>
      <w:r>
        <w:rPr>
          <w:b/>
          <w:sz w:val="28"/>
          <w:szCs w:val="28"/>
        </w:rPr>
        <w:t>020 год и на период до 2022 года</w:t>
      </w:r>
    </w:p>
    <w:p w:rsidR="00743824" w:rsidRDefault="00743824" w:rsidP="006C0642">
      <w:pPr>
        <w:jc w:val="center"/>
        <w:rPr>
          <w:b/>
          <w:sz w:val="28"/>
          <w:szCs w:val="28"/>
        </w:rPr>
      </w:pPr>
    </w:p>
    <w:p w:rsidR="00743824" w:rsidRDefault="00743824" w:rsidP="00F42867">
      <w:pPr>
        <w:jc w:val="both"/>
        <w:rPr>
          <w:sz w:val="28"/>
          <w:szCs w:val="28"/>
        </w:rPr>
      </w:pPr>
    </w:p>
    <w:p w:rsidR="00743824" w:rsidRDefault="00743824" w:rsidP="006D77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6D7736">
        <w:rPr>
          <w:sz w:val="28"/>
          <w:szCs w:val="28"/>
        </w:rPr>
        <w:t>В соответствии с постановлениями администрации Новоивановского сельского поселения от 17 декабря 2012 года №112 «Об утверждении Порядка разработки прогноза социально-экономического развития Новоивановского сельского поселения Новопокровского района</w:t>
      </w:r>
      <w:r>
        <w:rPr>
          <w:sz w:val="28"/>
          <w:szCs w:val="28"/>
        </w:rPr>
        <w:t>»</w:t>
      </w:r>
      <w:r w:rsidRPr="006D77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377C20">
        <w:rPr>
          <w:sz w:val="28"/>
          <w:szCs w:val="28"/>
        </w:rPr>
        <w:t>от 0</w:t>
      </w:r>
      <w:r>
        <w:rPr>
          <w:sz w:val="28"/>
          <w:szCs w:val="28"/>
        </w:rPr>
        <w:t>2</w:t>
      </w:r>
      <w:r w:rsidRPr="00377C20">
        <w:rPr>
          <w:sz w:val="28"/>
          <w:szCs w:val="28"/>
        </w:rPr>
        <w:t xml:space="preserve"> сентября 201</w:t>
      </w:r>
      <w:r>
        <w:rPr>
          <w:sz w:val="28"/>
          <w:szCs w:val="28"/>
        </w:rPr>
        <w:t>9</w:t>
      </w:r>
      <w:r w:rsidRPr="00377C20">
        <w:rPr>
          <w:sz w:val="28"/>
          <w:szCs w:val="28"/>
        </w:rPr>
        <w:t xml:space="preserve"> года  № </w:t>
      </w:r>
      <w:r>
        <w:rPr>
          <w:sz w:val="28"/>
          <w:szCs w:val="28"/>
        </w:rPr>
        <w:t>94</w:t>
      </w:r>
      <w:r w:rsidRPr="00377C20">
        <w:rPr>
          <w:sz w:val="28"/>
          <w:szCs w:val="28"/>
        </w:rPr>
        <w:t xml:space="preserve"> «О разработке среднесрочного финансового плана Новоивановского сельского поселения Новопокровского района  на 20</w:t>
      </w:r>
      <w:r>
        <w:rPr>
          <w:sz w:val="28"/>
          <w:szCs w:val="28"/>
        </w:rPr>
        <w:t>20</w:t>
      </w:r>
      <w:r w:rsidRPr="00377C20">
        <w:rPr>
          <w:sz w:val="28"/>
          <w:szCs w:val="28"/>
        </w:rPr>
        <w:t>-20</w:t>
      </w:r>
      <w:r>
        <w:rPr>
          <w:sz w:val="28"/>
          <w:szCs w:val="28"/>
        </w:rPr>
        <w:t>22</w:t>
      </w:r>
      <w:r w:rsidRPr="00377C20">
        <w:rPr>
          <w:sz w:val="28"/>
          <w:szCs w:val="28"/>
        </w:rPr>
        <w:t xml:space="preserve"> годы и проекта бюджета Новоивановского сельского поселения Новопокровского района на 20</w:t>
      </w:r>
      <w:r>
        <w:rPr>
          <w:sz w:val="28"/>
          <w:szCs w:val="28"/>
        </w:rPr>
        <w:t>20</w:t>
      </w:r>
      <w:r w:rsidRPr="00377C20">
        <w:rPr>
          <w:sz w:val="28"/>
          <w:szCs w:val="28"/>
        </w:rPr>
        <w:t xml:space="preserve"> год»</w:t>
      </w:r>
      <w:r>
        <w:rPr>
          <w:sz w:val="28"/>
          <w:szCs w:val="28"/>
        </w:rPr>
        <w:t>,</w:t>
      </w:r>
      <w:r w:rsidRPr="00377C2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 Новоивановского  сельского  поселения Новопокровского района    п о с т а н о в л я е т:</w:t>
      </w:r>
    </w:p>
    <w:p w:rsidR="00743824" w:rsidRDefault="00743824" w:rsidP="00F42867">
      <w:pPr>
        <w:ind w:firstLine="720"/>
        <w:jc w:val="both"/>
        <w:rPr>
          <w:sz w:val="28"/>
          <w:szCs w:val="28"/>
        </w:rPr>
      </w:pPr>
    </w:p>
    <w:p w:rsidR="00743824" w:rsidRDefault="00743824" w:rsidP="00CC35C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</w:t>
      </w:r>
      <w:r w:rsidRPr="00B211FC">
        <w:rPr>
          <w:sz w:val="28"/>
          <w:szCs w:val="28"/>
        </w:rPr>
        <w:t>Прогноз социально-экономического развития Ново</w:t>
      </w:r>
      <w:r>
        <w:rPr>
          <w:sz w:val="28"/>
          <w:szCs w:val="28"/>
        </w:rPr>
        <w:t>ивановского</w:t>
      </w:r>
      <w:r w:rsidRPr="00B211FC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Новопокровского района </w:t>
      </w:r>
      <w:r w:rsidRPr="00B211FC">
        <w:rPr>
          <w:sz w:val="28"/>
          <w:szCs w:val="28"/>
        </w:rPr>
        <w:t>на 20</w:t>
      </w:r>
      <w:r>
        <w:rPr>
          <w:sz w:val="28"/>
          <w:szCs w:val="28"/>
        </w:rPr>
        <w:t>20</w:t>
      </w:r>
      <w:r w:rsidRPr="00B211FC">
        <w:rPr>
          <w:sz w:val="28"/>
          <w:szCs w:val="28"/>
        </w:rPr>
        <w:t xml:space="preserve"> год и на период до 202</w:t>
      </w:r>
      <w:r>
        <w:rPr>
          <w:sz w:val="28"/>
          <w:szCs w:val="28"/>
        </w:rPr>
        <w:t>2</w:t>
      </w:r>
      <w:r w:rsidRPr="00B211F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(прилагается).</w:t>
      </w:r>
    </w:p>
    <w:p w:rsidR="00743824" w:rsidRDefault="00743824" w:rsidP="00214117">
      <w:pPr>
        <w:tabs>
          <w:tab w:val="left" w:pos="-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Pr="00BD0DC7">
        <w:rPr>
          <w:sz w:val="28"/>
          <w:szCs w:val="28"/>
        </w:rPr>
        <w:t>.Контроль за выполнением настоящего постановления возложить на начальника отдела по вопросам финансирования, экономики, учета и отчетности</w:t>
      </w:r>
      <w:r>
        <w:rPr>
          <w:sz w:val="28"/>
          <w:szCs w:val="28"/>
        </w:rPr>
        <w:t xml:space="preserve"> </w:t>
      </w:r>
      <w:r w:rsidRPr="00CA3DE9">
        <w:rPr>
          <w:sz w:val="28"/>
          <w:szCs w:val="28"/>
        </w:rPr>
        <w:t>администрации Новоивановского сельского поселения Новопокровского района</w:t>
      </w:r>
      <w:r w:rsidRPr="00BD0DC7">
        <w:rPr>
          <w:sz w:val="28"/>
          <w:szCs w:val="28"/>
        </w:rPr>
        <w:t xml:space="preserve"> Малыхину И.Г.</w:t>
      </w:r>
    </w:p>
    <w:p w:rsidR="00743824" w:rsidRPr="00BD0DC7" w:rsidRDefault="00743824" w:rsidP="00214117">
      <w:pPr>
        <w:shd w:val="clear" w:color="auto" w:fill="FFFFFF"/>
        <w:tabs>
          <w:tab w:val="left" w:pos="709"/>
        </w:tabs>
        <w:rPr>
          <w:color w:val="000000"/>
          <w:spacing w:val="3"/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Pr="00233466">
        <w:rPr>
          <w:sz w:val="28"/>
          <w:szCs w:val="28"/>
        </w:rPr>
        <w:t xml:space="preserve">.Настоящее постановление вступает в силу </w:t>
      </w:r>
      <w:r>
        <w:rPr>
          <w:sz w:val="28"/>
          <w:szCs w:val="28"/>
        </w:rPr>
        <w:t>со дня</w:t>
      </w:r>
      <w:r w:rsidRPr="00233466">
        <w:rPr>
          <w:sz w:val="28"/>
          <w:szCs w:val="28"/>
        </w:rPr>
        <w:t xml:space="preserve"> его официального обнародования</w:t>
      </w:r>
      <w:r>
        <w:rPr>
          <w:sz w:val="28"/>
          <w:szCs w:val="28"/>
        </w:rPr>
        <w:t>.</w:t>
      </w:r>
    </w:p>
    <w:p w:rsidR="00743824" w:rsidRDefault="00743824" w:rsidP="00214117">
      <w:pPr>
        <w:jc w:val="both"/>
        <w:rPr>
          <w:sz w:val="28"/>
          <w:szCs w:val="28"/>
        </w:rPr>
      </w:pPr>
    </w:p>
    <w:p w:rsidR="00743824" w:rsidRDefault="00743824" w:rsidP="00214117">
      <w:pPr>
        <w:jc w:val="both"/>
        <w:rPr>
          <w:sz w:val="28"/>
          <w:szCs w:val="28"/>
        </w:rPr>
      </w:pPr>
    </w:p>
    <w:p w:rsidR="00743824" w:rsidRDefault="00743824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EF3523">
        <w:rPr>
          <w:sz w:val="28"/>
          <w:szCs w:val="28"/>
        </w:rPr>
        <w:t xml:space="preserve">Новоивановского сельского поселения     </w:t>
      </w:r>
    </w:p>
    <w:p w:rsidR="00743824" w:rsidRPr="00EF3523" w:rsidRDefault="00743824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</w:t>
      </w:r>
      <w:r w:rsidRPr="00EF3523">
        <w:rPr>
          <w:sz w:val="28"/>
          <w:szCs w:val="28"/>
        </w:rPr>
        <w:t xml:space="preserve">                        В.А.Абеленцев</w:t>
      </w:r>
    </w:p>
    <w:p w:rsidR="00743824" w:rsidRDefault="00743824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tbl>
      <w:tblPr>
        <w:tblW w:w="9388" w:type="dxa"/>
        <w:tblInd w:w="93" w:type="dxa"/>
        <w:tblLayout w:type="fixed"/>
        <w:tblLook w:val="00A0"/>
      </w:tblPr>
      <w:tblGrid>
        <w:gridCol w:w="4515"/>
        <w:gridCol w:w="900"/>
        <w:gridCol w:w="900"/>
        <w:gridCol w:w="3073"/>
      </w:tblGrid>
      <w:tr w:rsidR="00743824" w:rsidRPr="00B95686" w:rsidTr="008221EB">
        <w:trPr>
          <w:trHeight w:val="1618"/>
        </w:trPr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3824" w:rsidRPr="00B95686" w:rsidRDefault="00743824" w:rsidP="00B9568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3824" w:rsidRPr="00B95686" w:rsidRDefault="00743824" w:rsidP="00B95686"/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3824" w:rsidRPr="00B95686" w:rsidRDefault="00743824" w:rsidP="00B95686"/>
        </w:tc>
        <w:tc>
          <w:tcPr>
            <w:tcW w:w="3073" w:type="dxa"/>
            <w:tcBorders>
              <w:top w:val="nil"/>
              <w:left w:val="nil"/>
              <w:bottom w:val="nil"/>
            </w:tcBorders>
            <w:vAlign w:val="bottom"/>
          </w:tcPr>
          <w:p w:rsidR="00743824" w:rsidRDefault="00743824" w:rsidP="00B95686">
            <w:pPr>
              <w:rPr>
                <w:sz w:val="28"/>
                <w:szCs w:val="28"/>
              </w:rPr>
            </w:pPr>
            <w:r w:rsidRPr="008221EB">
              <w:rPr>
                <w:sz w:val="28"/>
                <w:szCs w:val="28"/>
              </w:rPr>
              <w:t>ПРИЛОЖЕНИЕ</w:t>
            </w:r>
          </w:p>
          <w:p w:rsidR="00743824" w:rsidRPr="008221EB" w:rsidRDefault="00743824" w:rsidP="00B95686">
            <w:pPr>
              <w:rPr>
                <w:sz w:val="28"/>
                <w:szCs w:val="28"/>
              </w:rPr>
            </w:pPr>
            <w:r w:rsidRPr="008221EB">
              <w:rPr>
                <w:sz w:val="28"/>
                <w:szCs w:val="28"/>
              </w:rPr>
              <w:br/>
              <w:t>УТВЕРЖДЕН</w:t>
            </w:r>
            <w:r w:rsidRPr="008221EB">
              <w:rPr>
                <w:sz w:val="28"/>
                <w:szCs w:val="28"/>
              </w:rPr>
              <w:br/>
              <w:t>постановлением администрации</w:t>
            </w:r>
            <w:r w:rsidRPr="008221EB">
              <w:rPr>
                <w:sz w:val="28"/>
                <w:szCs w:val="28"/>
              </w:rPr>
              <w:br/>
              <w:t>Новоивановского сельского поселения Новопокровского района</w:t>
            </w:r>
            <w:r w:rsidRPr="008221EB">
              <w:rPr>
                <w:sz w:val="28"/>
                <w:szCs w:val="28"/>
              </w:rPr>
              <w:br/>
              <w:t>от 14.11.2019 № 111</w:t>
            </w:r>
          </w:p>
        </w:tc>
      </w:tr>
      <w:tr w:rsidR="00743824" w:rsidRPr="00B95686" w:rsidTr="008221EB">
        <w:trPr>
          <w:trHeight w:val="255"/>
        </w:trPr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3824" w:rsidRPr="00B95686" w:rsidRDefault="00743824" w:rsidP="00B9568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3824" w:rsidRPr="00B95686" w:rsidRDefault="00743824" w:rsidP="00B95686"/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3824" w:rsidRPr="00B95686" w:rsidRDefault="00743824" w:rsidP="00B95686"/>
        </w:tc>
        <w:tc>
          <w:tcPr>
            <w:tcW w:w="3073" w:type="dxa"/>
            <w:tcBorders>
              <w:top w:val="nil"/>
              <w:left w:val="nil"/>
              <w:bottom w:val="nil"/>
            </w:tcBorders>
            <w:vAlign w:val="bottom"/>
          </w:tcPr>
          <w:p w:rsidR="00743824" w:rsidRPr="00B95686" w:rsidRDefault="00743824" w:rsidP="00B95686">
            <w:pPr>
              <w:rPr>
                <w:sz w:val="24"/>
                <w:szCs w:val="24"/>
              </w:rPr>
            </w:pPr>
          </w:p>
        </w:tc>
      </w:tr>
      <w:tr w:rsidR="00743824" w:rsidRPr="00B95686" w:rsidTr="008221EB">
        <w:trPr>
          <w:trHeight w:val="1005"/>
        </w:trPr>
        <w:tc>
          <w:tcPr>
            <w:tcW w:w="9388" w:type="dxa"/>
            <w:gridSpan w:val="4"/>
            <w:tcBorders>
              <w:top w:val="nil"/>
              <w:left w:val="nil"/>
              <w:bottom w:val="nil"/>
            </w:tcBorders>
          </w:tcPr>
          <w:p w:rsidR="00743824" w:rsidRDefault="00743824" w:rsidP="00B95686">
            <w:pPr>
              <w:jc w:val="center"/>
              <w:rPr>
                <w:color w:val="000000"/>
                <w:sz w:val="24"/>
                <w:szCs w:val="24"/>
              </w:rPr>
            </w:pPr>
            <w:r w:rsidRPr="00B95686">
              <w:rPr>
                <w:color w:val="000000"/>
                <w:sz w:val="24"/>
                <w:szCs w:val="24"/>
              </w:rPr>
              <w:t xml:space="preserve">     </w:t>
            </w:r>
          </w:p>
          <w:p w:rsidR="00743824" w:rsidRPr="008221EB" w:rsidRDefault="00743824" w:rsidP="00B95686">
            <w:pPr>
              <w:jc w:val="center"/>
              <w:rPr>
                <w:color w:val="000000"/>
                <w:sz w:val="28"/>
                <w:szCs w:val="28"/>
              </w:rPr>
            </w:pPr>
            <w:r w:rsidRPr="008221EB">
              <w:rPr>
                <w:color w:val="000000"/>
                <w:sz w:val="28"/>
                <w:szCs w:val="28"/>
              </w:rPr>
              <w:t>Прогноз социально-экономического развития</w:t>
            </w:r>
            <w:r w:rsidRPr="008221EB">
              <w:rPr>
                <w:color w:val="000000"/>
                <w:sz w:val="28"/>
                <w:szCs w:val="28"/>
              </w:rPr>
              <w:br/>
              <w:t xml:space="preserve"> Новоивановского сельского поселения Новопокровского района</w:t>
            </w:r>
          </w:p>
          <w:p w:rsidR="00743824" w:rsidRPr="008221EB" w:rsidRDefault="00743824" w:rsidP="00B95686">
            <w:pPr>
              <w:jc w:val="center"/>
              <w:rPr>
                <w:color w:val="000000"/>
                <w:sz w:val="28"/>
                <w:szCs w:val="28"/>
              </w:rPr>
            </w:pPr>
            <w:r w:rsidRPr="008221EB">
              <w:rPr>
                <w:color w:val="000000"/>
                <w:sz w:val="28"/>
                <w:szCs w:val="28"/>
              </w:rPr>
              <w:t>на 2020 год и на период до 2022 года</w:t>
            </w:r>
          </w:p>
          <w:p w:rsidR="00743824" w:rsidRPr="00B95686" w:rsidRDefault="00743824" w:rsidP="00B9568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Spec="center" w:tblpY="512"/>
        <w:tblW w:w="9467" w:type="dxa"/>
        <w:tblLook w:val="0000"/>
      </w:tblPr>
      <w:tblGrid>
        <w:gridCol w:w="4908"/>
        <w:gridCol w:w="866"/>
        <w:gridCol w:w="880"/>
        <w:gridCol w:w="933"/>
        <w:gridCol w:w="940"/>
        <w:gridCol w:w="940"/>
      </w:tblGrid>
      <w:tr w:rsidR="00743824" w:rsidRPr="0018587B" w:rsidTr="00D81B8F">
        <w:trPr>
          <w:trHeight w:val="1085"/>
        </w:trPr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Показатель, единица измерения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43824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201</w:t>
            </w:r>
            <w:r>
              <w:rPr>
                <w:b/>
                <w:bCs/>
              </w:rPr>
              <w:t>8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отчет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201</w:t>
            </w:r>
            <w:r>
              <w:rPr>
                <w:b/>
                <w:bCs/>
              </w:rPr>
              <w:t>9</w:t>
            </w:r>
            <w:r w:rsidRPr="0018587B">
              <w:rPr>
                <w:b/>
                <w:bCs/>
              </w:rPr>
              <w:t xml:space="preserve"> год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оценка</w:t>
            </w:r>
          </w:p>
        </w:tc>
        <w:tc>
          <w:tcPr>
            <w:tcW w:w="933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</w:tcPr>
          <w:p w:rsidR="00743824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20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right w:val="nil"/>
            </w:tcBorders>
            <w:noWrap/>
          </w:tcPr>
          <w:p w:rsidR="00743824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21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  <w:tc>
          <w:tcPr>
            <w:tcW w:w="9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22</w:t>
            </w:r>
            <w:r w:rsidRPr="0018587B">
              <w:rPr>
                <w:b/>
                <w:bCs/>
              </w:rPr>
              <w:t xml:space="preserve"> год</w:t>
            </w:r>
          </w:p>
          <w:p w:rsidR="00743824" w:rsidRPr="0018587B" w:rsidRDefault="00743824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Среднегодовая численность постоянного населения – всего,  тыс. чел.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2,398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2,320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2,320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2,320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2,320</w:t>
            </w:r>
          </w:p>
        </w:tc>
      </w:tr>
      <w:tr w:rsidR="00743824" w:rsidTr="00D81B8F">
        <w:trPr>
          <w:trHeight w:val="58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Среднедушевой денежный доход на одного жителя,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экономически активного населения,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0,56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0,57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0,57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0,57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0,57</w:t>
            </w:r>
          </w:p>
        </w:tc>
      </w:tr>
      <w:tr w:rsidR="00743824" w:rsidTr="00D81B8F">
        <w:trPr>
          <w:trHeight w:val="63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занятых в экономике,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0,635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0,684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0,684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0,684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0,684</w:t>
            </w:r>
          </w:p>
        </w:tc>
      </w:tr>
      <w:tr w:rsidR="00743824" w:rsidTr="00D81B8F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Номинальная начисленная среднемесячная заработная плата,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13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занятых в личных подсобных хозяйствах,      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</w:tr>
      <w:tr w:rsidR="00743824" w:rsidTr="00D81B8F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Среднемесячные доходы занятых в личных подсобных хозяйствах, тыс.руб.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Уровень регистрируемой безработицы, в % к численности трудоспособного населения в трудоспособном возрасте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0,4</w:t>
            </w:r>
          </w:p>
        </w:tc>
      </w:tr>
      <w:tr w:rsidR="00743824" w:rsidTr="00D81B8F">
        <w:trPr>
          <w:trHeight w:val="52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Прибыль прибыльных предприятий, тыс.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Убыток предприятий,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Прибыль (убыток) – сальдо, 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Фонд оплаты труда,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128762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135200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141960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149058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156511</w:t>
            </w:r>
          </w:p>
        </w:tc>
      </w:tr>
      <w:tr w:rsidR="00743824" w:rsidTr="00D81B8F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Промышленность, всего тыс.руб.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1378,4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1378,4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1407,7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1464,0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1522,6</w:t>
            </w:r>
          </w:p>
        </w:tc>
      </w:tr>
      <w:tr w:rsidR="00743824" w:rsidTr="00D81B8F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color w:val="000000"/>
                <w:sz w:val="22"/>
                <w:szCs w:val="22"/>
              </w:rPr>
            </w:pPr>
            <w:r w:rsidRPr="00E97E28">
              <w:rPr>
                <w:color w:val="000000"/>
                <w:sz w:val="22"/>
                <w:szCs w:val="22"/>
              </w:rPr>
              <w:t>Обрабатывающие производства (</w:t>
            </w:r>
            <w:r>
              <w:rPr>
                <w:color w:val="000000"/>
                <w:sz w:val="22"/>
                <w:szCs w:val="22"/>
              </w:rPr>
              <w:t>D</w:t>
            </w:r>
            <w:r w:rsidRPr="00E97E28">
              <w:rPr>
                <w:color w:val="000000"/>
                <w:sz w:val="22"/>
                <w:szCs w:val="22"/>
              </w:rPr>
              <w:t>), тыс.руб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  <w:rPr>
                <w:sz w:val="22"/>
                <w:szCs w:val="22"/>
              </w:rPr>
            </w:pP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5D3E89">
            <w:pPr>
              <w:rPr>
                <w:color w:val="000000"/>
                <w:sz w:val="22"/>
                <w:szCs w:val="22"/>
              </w:rPr>
            </w:pPr>
            <w:r w:rsidRPr="00E97E28">
              <w:rPr>
                <w:color w:val="000000"/>
                <w:sz w:val="22"/>
                <w:szCs w:val="22"/>
              </w:rPr>
              <w:t>Производство и распределение электроэнергии, газа и воды (</w:t>
            </w:r>
            <w:r>
              <w:rPr>
                <w:color w:val="000000"/>
                <w:sz w:val="22"/>
                <w:szCs w:val="22"/>
              </w:rPr>
              <w:t>E</w:t>
            </w:r>
            <w:r w:rsidRPr="00E97E28">
              <w:rPr>
                <w:color w:val="000000"/>
                <w:sz w:val="22"/>
                <w:szCs w:val="22"/>
              </w:rPr>
              <w:t>), тыс.руб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1378,4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1378,4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1407,7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1464,0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1522,6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b/>
                <w:bCs/>
                <w:sz w:val="22"/>
                <w:szCs w:val="22"/>
              </w:rPr>
              <w:t>Производство основных видов промышленной продукции в натуральном выражении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 мясо и мясопродукты (тн)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сахар (тыс. тн)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кондитерские изделия (тн)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4. хлеб и хлебобулочные изделия (тн)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5. корма готовые для животных (тыс. тн)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электроэнергия (млн.квт час)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 тепловая энергия (тыс. Гкал)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7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Объем продукции сельского хозяйства всех категорий хозяйств, </w:t>
            </w:r>
            <w:r>
              <w:rPr>
                <w:sz w:val="22"/>
                <w:szCs w:val="22"/>
              </w:rPr>
              <w:t>млн</w:t>
            </w:r>
            <w:r w:rsidRPr="00E97E28">
              <w:rPr>
                <w:sz w:val="22"/>
                <w:szCs w:val="22"/>
              </w:rPr>
              <w:t>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1473,2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1573,2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1666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1666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1666</w:t>
            </w: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573,2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673,2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724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724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724</w:t>
            </w:r>
          </w:p>
        </w:tc>
      </w:tr>
      <w:tr w:rsidR="00743824" w:rsidTr="00D81B8F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680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690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692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692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692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личных подсобных хозяйств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220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230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250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250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250</w:t>
            </w:r>
          </w:p>
        </w:tc>
      </w:tr>
      <w:tr w:rsidR="00743824" w:rsidTr="00D81B8F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b/>
                <w:bCs/>
                <w:sz w:val="22"/>
                <w:szCs w:val="22"/>
              </w:rPr>
              <w:t>Производство основных видов сельскохозяйственной продукции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Зерно (в весе  после доработки), тыс.тонн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46,1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46,3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46,3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46,3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46,3</w:t>
            </w: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Рис,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Кукуруза,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Соя,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Сахарная свекла,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134,9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134,9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134,9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134,9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Подсолнечник (в весе после доработки),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3,5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3,7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3,7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3,7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3,7</w:t>
            </w:r>
          </w:p>
        </w:tc>
      </w:tr>
      <w:tr w:rsidR="00743824" w:rsidTr="00D81B8F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Картофель - всего,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1,2</w:t>
            </w:r>
          </w:p>
        </w:tc>
      </w:tr>
      <w:tr w:rsidR="00743824" w:rsidTr="00D81B8F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1,2</w:t>
            </w:r>
          </w:p>
        </w:tc>
      </w:tr>
      <w:tr w:rsidR="00743824" w:rsidTr="00D81B8F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Овощи - всего,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1,5</w:t>
            </w:r>
          </w:p>
        </w:tc>
      </w:tr>
      <w:tr w:rsidR="00743824" w:rsidTr="00D81B8F">
        <w:trPr>
          <w:trHeight w:val="82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Плоды и ягоды,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0,08</w:t>
            </w:r>
          </w:p>
        </w:tc>
      </w:tr>
      <w:tr w:rsidR="00743824" w:rsidTr="00D81B8F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0,08</w:t>
            </w:r>
          </w:p>
        </w:tc>
      </w:tr>
      <w:tr w:rsidR="00743824" w:rsidTr="00D81B8F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Производство винограда во всех категориях хозяйств тыс.тонн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</w:tr>
      <w:tr w:rsidR="00743824" w:rsidTr="00D81B8F">
        <w:trPr>
          <w:trHeight w:val="64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Скот и птица (в живом весе)- всего, тыс. тонн 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0,705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0,805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0,809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0,809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0,809</w:t>
            </w:r>
          </w:p>
        </w:tc>
      </w:tr>
      <w:tr w:rsidR="00743824" w:rsidTr="00D81B8F">
        <w:trPr>
          <w:trHeight w:val="57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0,292 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5D3E89">
            <w:pPr>
              <w:jc w:val="right"/>
            </w:pPr>
            <w:r>
              <w:t>0,312 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0,389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0,389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0,389</w:t>
            </w: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0,01</w:t>
            </w:r>
          </w:p>
        </w:tc>
      </w:tr>
      <w:tr w:rsidR="00743824" w:rsidTr="00D81B8F">
        <w:trPr>
          <w:trHeight w:val="9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0,412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0,492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0,419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0,419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0,419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Молоко- всего, тыс.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1,492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1,492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1,305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1,305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1,305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0</w:t>
            </w:r>
          </w:p>
        </w:tc>
      </w:tr>
      <w:tr w:rsidR="00743824" w:rsidTr="00D81B8F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</w:p>
        </w:tc>
      </w:tr>
      <w:tr w:rsidR="00743824" w:rsidTr="00D81B8F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1,492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1,492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1,305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1,305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1,305</w:t>
            </w:r>
          </w:p>
        </w:tc>
      </w:tr>
      <w:tr w:rsidR="00743824" w:rsidTr="00D81B8F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5D3E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Яйца- всего, тыс. штук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1230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1230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1230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1230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1230</w:t>
            </w:r>
          </w:p>
        </w:tc>
      </w:tr>
      <w:tr w:rsidR="00743824" w:rsidTr="00D81B8F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30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1200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1200</w:t>
            </w: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Улов рыбы в прудовых и других рыбоводных хозяйствах, тонн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57,5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57,5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57,5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57,5</w:t>
            </w:r>
          </w:p>
        </w:tc>
      </w:tr>
      <w:tr w:rsidR="00743824" w:rsidTr="00D81B8F">
        <w:trPr>
          <w:trHeight w:val="60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5D3E89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57,5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57,5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5D3E89">
            <w:pPr>
              <w:jc w:val="right"/>
            </w:pPr>
            <w:r>
              <w:t>57,5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5D3E89">
            <w:pPr>
              <w:jc w:val="right"/>
            </w:pPr>
            <w:r>
              <w:t>57,5</w:t>
            </w: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Численность поголовья сельскохозяйственных животных  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Крупный рогатый скот, голов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</w:t>
            </w:r>
          </w:p>
        </w:tc>
      </w:tr>
      <w:tr w:rsidR="00743824" w:rsidTr="00D81B8F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</w:t>
            </w:r>
          </w:p>
        </w:tc>
      </w:tr>
      <w:tr w:rsidR="00743824" w:rsidTr="00D81B8F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334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345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из общего поголовья крупного рогатого скота — коровы, голов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169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169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164</w:t>
            </w:r>
          </w:p>
        </w:tc>
      </w:tr>
      <w:tr w:rsidR="00743824" w:rsidTr="00D81B8F">
        <w:trPr>
          <w:trHeight w:val="58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Свиньи, голов 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Овцы и козы, голов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400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410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410</w:t>
            </w: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Птица, тысяч голов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39,8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39,8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40</w:t>
            </w:r>
          </w:p>
        </w:tc>
      </w:tr>
      <w:tr w:rsidR="00743824" w:rsidTr="00D81B8F">
        <w:trPr>
          <w:trHeight w:val="437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Оборот розничной торговли, 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100978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109994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119039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119039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119039</w:t>
            </w:r>
          </w:p>
        </w:tc>
      </w:tr>
      <w:tr w:rsidR="00743824" w:rsidTr="00D81B8F">
        <w:trPr>
          <w:trHeight w:val="513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Оборот общественного питания,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4643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4849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5110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5110</w:t>
            </w:r>
          </w:p>
        </w:tc>
      </w:tr>
      <w:tr w:rsidR="00743824" w:rsidTr="00D81B8F">
        <w:trPr>
          <w:trHeight w:val="358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 платных услуг населению,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3190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3360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3540</w:t>
            </w:r>
          </w:p>
        </w:tc>
      </w:tr>
      <w:tr w:rsidR="00743824" w:rsidTr="00D81B8F">
        <w:trPr>
          <w:trHeight w:val="9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Общий объем предоставляемых услуг курортно-туристским комплексом – всего (с учетом объемов малых организаций и физических лиц),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97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Выпуск товаров и услуг по полному кругу предприятий транспорта, всего,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Выпуск товаров и услуг по полному кругу предприятий связи, всего, тыс.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Объем инвестиций в основной капитал за счет всех источников финансирования, тыс. руб. </w:t>
            </w:r>
            <w:r>
              <w:rPr>
                <w:sz w:val="22"/>
                <w:szCs w:val="22"/>
              </w:rPr>
              <w:t>(по крупным и средним предприятиям)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1185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1220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1220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Объем работ, выполненных собственными силами по виду деятельности строительство, тыс. руб. </w:t>
            </w:r>
            <w:r>
              <w:rPr>
                <w:sz w:val="22"/>
                <w:szCs w:val="22"/>
              </w:rPr>
              <w:t>(по крупным и средним предприятиям)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Социальная сфера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детей в  дошкольных  образовательных учреждениях,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0,099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0,099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0,099</w:t>
            </w: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Численность учащихся в учреждениях: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0,225</w:t>
            </w: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начального профессионального образования,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 профессионального образования,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высшего профессионального образования,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11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Выпуск специалистов учреждениями: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3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 профессионального образования,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8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высшего профессионального образования, тыс.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обучающихся в первую смену в дневных учреждениях общего образования в % к общему числу обучающихся в этих учреждениях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Ввод в эксплуатацию: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жилых домов предприятиями всех форм собственности, тыс. кв. м общей площади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0,132</w:t>
            </w:r>
          </w:p>
        </w:tc>
      </w:tr>
      <w:tr w:rsidR="00743824" w:rsidTr="00D81B8F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из общего итога - построенные населением за свой счет и с помощью кредитов, тыс. кв. м общей площади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0,197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0,198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0,223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0,223</w:t>
            </w:r>
          </w:p>
        </w:tc>
      </w:tr>
      <w:tr w:rsidR="00743824" w:rsidTr="00D81B8F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общеобразовательных школ, ученических мест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170 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170 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171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больниц, коек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амбулаторно-поликлинических учреждений, посещений в смену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63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Средняя обеспеченность населения площадью жилых квартир (на конец года), кв. м. на чел.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21,5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21,7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21,9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21,9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21,9</w:t>
            </w:r>
          </w:p>
        </w:tc>
      </w:tr>
      <w:tr w:rsidR="00743824" w:rsidTr="00D81B8F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b/>
                <w:bCs/>
                <w:sz w:val="22"/>
                <w:szCs w:val="22"/>
              </w:rPr>
              <w:t>Обеспеченность населения учреждениями социально-культурной сферы: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больничными койками, коек на 1 тыс. жителей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больничных коек, единиц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амбулаторно-поликлиническими учреждениями, посещений в смену на 1 тыс. населения 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104,8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109,3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109,3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109,3</w:t>
            </w:r>
          </w:p>
        </w:tc>
      </w:tr>
      <w:tr w:rsidR="00743824" w:rsidTr="00D81B8F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врачами, чел. на 1 тыс.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8,4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8,4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8,4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средним медицинским персоналом, чел. на 1 тыс.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16,8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16,8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16,8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16,8</w:t>
            </w:r>
          </w:p>
        </w:tc>
      </w:tr>
      <w:tr w:rsidR="00743824" w:rsidTr="00D81B8F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стационарными учреждениями социального обслуживания престарелых и инвалидов, мест на 1 тыс.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дошкольными образовательными учреждениями, мест на 1000 детей дошкольного возраста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2537,3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1700,0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1727,3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1727,3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1727,3</w:t>
            </w:r>
          </w:p>
        </w:tc>
      </w:tr>
      <w:tr w:rsidR="00743824" w:rsidTr="00D81B8F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количество мест в учреждениях дошкольного образования, мест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171</w:t>
            </w:r>
          </w:p>
        </w:tc>
      </w:tr>
      <w:tr w:rsidR="00743824" w:rsidTr="00D81B8F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Количество групп альтернативных моделей дошкольного образования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6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</w:t>
            </w:r>
          </w:p>
        </w:tc>
      </w:tr>
      <w:tr w:rsidR="00743824" w:rsidTr="00D81B8F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обеспеченность спортивными сооружениям, кв. м. на 1 тыс.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4302,5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4329,4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4347,6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4347,6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4347,6</w:t>
            </w:r>
          </w:p>
        </w:tc>
      </w:tr>
      <w:tr w:rsidR="00743824" w:rsidTr="00D81B8F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удельный вес населения, занимающегося спортом, %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41,1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44,6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46,8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46,8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46,8</w:t>
            </w:r>
          </w:p>
        </w:tc>
      </w:tr>
      <w:tr w:rsidR="00743824" w:rsidTr="00D81B8F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24" w:rsidRPr="00E97E28" w:rsidRDefault="00743824" w:rsidP="00D81B8F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b/>
                <w:bCs/>
                <w:sz w:val="22"/>
                <w:szCs w:val="22"/>
              </w:rPr>
              <w:t>Количество организаций, зарегистрированных на территории сельского поселения, единиц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18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количество организаций государственной формы собственности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34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количество организаций муниципальной формы собственности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</w:tr>
      <w:tr w:rsidR="00743824" w:rsidTr="00D81B8F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количество организаций частной формы собственности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</w:tr>
      <w:tr w:rsidR="00743824" w:rsidTr="00D81B8F">
        <w:trPr>
          <w:trHeight w:val="3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предприятий социальной сферы, единиц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</w:t>
            </w: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индивидуальных предпринимателей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</w:tr>
      <w:tr w:rsidR="00743824" w:rsidTr="00D81B8F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Инфраструктурная обеспеченность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Протяженность освещенных улиц, км.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</w:t>
            </w:r>
          </w:p>
        </w:tc>
      </w:tr>
      <w:tr w:rsidR="00743824" w:rsidTr="00D81B8F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Протяженность водопроводных сетей, км.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34</w:t>
            </w:r>
          </w:p>
        </w:tc>
      </w:tr>
      <w:tr w:rsidR="00743824" w:rsidTr="00D81B8F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Протяженность канализационных сетей, км.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67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Протяженность автомобильных дорог местного значения, км.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</w:t>
            </w:r>
          </w:p>
        </w:tc>
      </w:tr>
      <w:tr w:rsidR="00743824" w:rsidTr="00D81B8F">
        <w:trPr>
          <w:trHeight w:val="33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 твердым по</w:t>
            </w:r>
            <w:r>
              <w:rPr>
                <w:sz w:val="22"/>
                <w:szCs w:val="22"/>
              </w:rPr>
              <w:t>к</w:t>
            </w:r>
            <w:r w:rsidRPr="00E97E28">
              <w:rPr>
                <w:sz w:val="22"/>
                <w:szCs w:val="22"/>
              </w:rPr>
              <w:t>рытием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17,1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17,1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17,1</w:t>
            </w:r>
          </w:p>
        </w:tc>
      </w:tr>
      <w:tr w:rsidR="00743824" w:rsidTr="00D81B8F">
        <w:trPr>
          <w:trHeight w:val="90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Удельный вес газифицированных квартир (домовладений) от общего количества квартир (домовладений), %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Обеспеченность населения объектами розничной торговли, кв. м. на 1 тыс.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452,9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453,0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453,0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453,0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453,0</w:t>
            </w:r>
          </w:p>
        </w:tc>
      </w:tr>
      <w:tr w:rsidR="00743824" w:rsidTr="00D81B8F">
        <w:trPr>
          <w:trHeight w:val="345"/>
        </w:trPr>
        <w:tc>
          <w:tcPr>
            <w:tcW w:w="49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Обеспеченность населения объектами общественного питания, кв. м. на 1 тыс. населения</w:t>
            </w:r>
          </w:p>
          <w:p w:rsidR="00743824" w:rsidRPr="00E97E28" w:rsidRDefault="00743824" w:rsidP="00D81B8F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Окружающая среда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1050"/>
        </w:trPr>
        <w:tc>
          <w:tcPr>
            <w:tcW w:w="49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3824" w:rsidRPr="0018587B" w:rsidRDefault="00743824" w:rsidP="00D81B8F">
            <w:pPr>
              <w:rPr>
                <w:sz w:val="22"/>
                <w:szCs w:val="22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743824" w:rsidRDefault="00743824" w:rsidP="00D81B8F"/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743824" w:rsidRDefault="00743824" w:rsidP="00D81B8F"/>
        </w:tc>
        <w:tc>
          <w:tcPr>
            <w:tcW w:w="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743824" w:rsidRDefault="00743824" w:rsidP="00D81B8F"/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743824" w:rsidRDefault="00743824" w:rsidP="00D81B8F"/>
        </w:tc>
        <w:tc>
          <w:tcPr>
            <w:tcW w:w="9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743824" w:rsidRDefault="00743824" w:rsidP="00D81B8F"/>
        </w:tc>
      </w:tr>
      <w:tr w:rsidR="00743824" w:rsidTr="00D81B8F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Степень загрязнения атмосферного воздуха (уровень превышения предельно допустимой концентрации вредных веществ в воздухе), %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7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743824" w:rsidRDefault="00743824" w:rsidP="00D81B8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Малый бизнес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Общий объем расходов муниципального бюджета на развитие и поддержку малого предпринимательства в расчете на 1 малое предприятие (в рамках муниципальной целевой программы), рублей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800"/>
        </w:trPr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субъектов малого предпринимательства 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89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Количество субъектов малого предпринимательства в расчете на 1000 человек населения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36,9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37,5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38,1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38,1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38,1</w:t>
            </w:r>
          </w:p>
        </w:tc>
      </w:tr>
      <w:tr w:rsidR="00743824" w:rsidTr="00D81B8F">
        <w:trPr>
          <w:trHeight w:val="63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работников в малом предпринимательстве (человек)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91</w:t>
            </w:r>
          </w:p>
        </w:tc>
      </w:tr>
      <w:tr w:rsidR="00743824" w:rsidTr="00D81B8F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Доля списочной численности работников (без внешних совместителей) малых предприятий в среднесписочной численности </w:t>
            </w:r>
            <w:r>
              <w:rPr>
                <w:sz w:val="22"/>
                <w:szCs w:val="22"/>
              </w:rPr>
              <w:t>работников (без внешних совме</w:t>
            </w:r>
            <w:r w:rsidRPr="00E97E28">
              <w:rPr>
                <w:sz w:val="22"/>
                <w:szCs w:val="22"/>
              </w:rPr>
              <w:t>стителей) всех предприятий и организаций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18,26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16,7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15,96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15,96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15,96</w:t>
            </w:r>
          </w:p>
        </w:tc>
      </w:tr>
      <w:tr w:rsidR="00743824" w:rsidTr="00D81B8F">
        <w:trPr>
          <w:trHeight w:val="73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Денежные средства полученные от сдачи в аренду имущества, находящегося в муниципальной собственности,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0,364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0,364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0,364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0,364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0,364</w:t>
            </w:r>
          </w:p>
        </w:tc>
      </w:tr>
      <w:tr w:rsidR="00743824" w:rsidTr="00D81B8F">
        <w:trPr>
          <w:trHeight w:val="8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Прибыль (убыток) по всем видам деятельности муниципальных организаций,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8F7176">
        <w:trPr>
          <w:trHeight w:val="346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 отгруженных товаров собственного производства, выполненных работ и услуг (промышленное производство) организаций муниципальной формы собственности, тыс.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1150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1199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1251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1251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1251</w:t>
            </w:r>
          </w:p>
        </w:tc>
      </w:tr>
      <w:tr w:rsidR="00743824" w:rsidTr="008F7176">
        <w:trPr>
          <w:trHeight w:val="89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доля муниципального сектора в общем объеме промышленной продукции (работ, услуг),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79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Объем платных услуг населению организаций муниципальной формы собственности </w:t>
            </w:r>
            <w:r>
              <w:rPr>
                <w:sz w:val="22"/>
                <w:szCs w:val="22"/>
              </w:rPr>
              <w:t>млн</w:t>
            </w:r>
            <w:r w:rsidRPr="00E97E28">
              <w:rPr>
                <w:sz w:val="22"/>
                <w:szCs w:val="22"/>
              </w:rPr>
              <w:t>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3190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3360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3540</w:t>
            </w:r>
          </w:p>
        </w:tc>
      </w:tr>
      <w:tr w:rsidR="00743824" w:rsidTr="008F7176">
        <w:trPr>
          <w:trHeight w:val="856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доля организаций муниципальной собственности в общем объеме платных услуг населению,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7,6</w:t>
            </w:r>
          </w:p>
        </w:tc>
      </w:tr>
      <w:tr w:rsidR="00743824" w:rsidTr="008F7176">
        <w:trPr>
          <w:trHeight w:val="81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Среднегодовая численность работающих в организациях муниципальной формы собственности (тыс. чел.)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0,159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0,157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0,158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0,158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0,158</w:t>
            </w:r>
          </w:p>
        </w:tc>
      </w:tr>
      <w:tr w:rsidR="00743824" w:rsidTr="00D81B8F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Доля занятых в организациях муниципальной формы собственности в общей численности занятых в экономике, процентов 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30,5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27,7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Среднегодовая численность работников органов местного самоуправления, тыс. человек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0,009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0,009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0,009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0,009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0,009</w:t>
            </w:r>
          </w:p>
        </w:tc>
      </w:tr>
      <w:tr w:rsidR="00743824" w:rsidTr="00D81B8F">
        <w:trPr>
          <w:trHeight w:val="43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Доля работников органов местного самоуправления в численности работников организаций муниципальной формы собственности,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5,7</w:t>
            </w:r>
          </w:p>
        </w:tc>
      </w:tr>
      <w:tr w:rsidR="00743824" w:rsidTr="00D81B8F">
        <w:trPr>
          <w:trHeight w:val="45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Объемы поставок продукции, закупаемой для муниципальных нужд за счет средств краевого и муниципальных бюджетов и внебюджетных источников финансирования (млн. рублей)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7,5</w:t>
            </w:r>
          </w:p>
        </w:tc>
      </w:tr>
      <w:tr w:rsidR="00743824" w:rsidTr="00D81B8F">
        <w:trPr>
          <w:trHeight w:val="39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142,9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125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35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товары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4,4</w:t>
            </w:r>
          </w:p>
        </w:tc>
      </w:tr>
      <w:tr w:rsidR="00743824" w:rsidTr="00D81B8F">
        <w:trPr>
          <w:trHeight w:val="342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103,7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157,1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347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продукция сельского хозяйства и перерабатывающей промышленности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1,05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1,14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</w:tr>
      <w:tr w:rsidR="00743824" w:rsidTr="00D81B8F">
        <w:trPr>
          <w:trHeight w:val="47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108,6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122,8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текстиль и текстильные изделия, одежда, обувь, млн. руб.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29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бумага и картон,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нефтепродукты,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1,04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1,14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109,6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122,8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5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мебель,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64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офисное оборудование и вычислительная техника,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63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автотранспортные средства,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0,036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0,038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0,038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0,038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0,038</w:t>
            </w:r>
          </w:p>
        </w:tc>
      </w:tr>
      <w:tr w:rsidR="00743824" w:rsidTr="00D81B8F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105,6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фармацевтические препараты,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изделия медицинской техники,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работы,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2,95</w:t>
            </w:r>
          </w:p>
        </w:tc>
      </w:tr>
      <w:tr w:rsidR="00743824" w:rsidTr="00D81B8F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221,4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95,2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8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строительные работы,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3,1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2,95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221,4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95,2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услуги,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0,142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0,142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0,142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108,9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106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коммунальные услуги,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Pr="00E97E28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 </w:t>
            </w:r>
          </w:p>
        </w:tc>
      </w:tr>
      <w:tr w:rsidR="00743824" w:rsidTr="00D81B8F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Default="00743824" w:rsidP="00D81B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услуги связи, млн. рублей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0,134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0,142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0,142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0,142</w:t>
            </w:r>
          </w:p>
        </w:tc>
      </w:tr>
      <w:tr w:rsidR="00743824" w:rsidTr="00D81B8F">
        <w:trPr>
          <w:trHeight w:val="517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43824" w:rsidRPr="00E97E28" w:rsidRDefault="00743824" w:rsidP="00D81B8F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108,9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106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43824" w:rsidRDefault="00743824" w:rsidP="00D81B8F">
            <w:pPr>
              <w:jc w:val="right"/>
            </w:pPr>
            <w:r>
              <w:t>100</w:t>
            </w:r>
          </w:p>
        </w:tc>
      </w:tr>
    </w:tbl>
    <w:p w:rsidR="00743824" w:rsidRDefault="00743824" w:rsidP="00C22A1E"/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8221E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EF3523">
        <w:rPr>
          <w:sz w:val="28"/>
          <w:szCs w:val="28"/>
        </w:rPr>
        <w:t xml:space="preserve">Новоивановского сельского поселения     </w:t>
      </w:r>
    </w:p>
    <w:p w:rsidR="00743824" w:rsidRPr="00EF3523" w:rsidRDefault="00743824" w:rsidP="008221EB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</w:t>
      </w:r>
      <w:r w:rsidRPr="00EF3523">
        <w:rPr>
          <w:sz w:val="28"/>
          <w:szCs w:val="28"/>
        </w:rPr>
        <w:t xml:space="preserve">                        В.А.Абеленцев</w:t>
      </w: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p w:rsidR="00743824" w:rsidRDefault="00743824" w:rsidP="00F42867">
      <w:pPr>
        <w:jc w:val="both"/>
        <w:rPr>
          <w:sz w:val="28"/>
        </w:rPr>
      </w:pPr>
    </w:p>
    <w:sectPr w:rsidR="00743824" w:rsidSect="00FB629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3824" w:rsidRDefault="00743824" w:rsidP="00F42867">
      <w:r>
        <w:separator/>
      </w:r>
    </w:p>
  </w:endnote>
  <w:endnote w:type="continuationSeparator" w:id="0">
    <w:p w:rsidR="00743824" w:rsidRDefault="00743824" w:rsidP="00F42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3824" w:rsidRDefault="00743824" w:rsidP="00F42867">
      <w:r>
        <w:separator/>
      </w:r>
    </w:p>
  </w:footnote>
  <w:footnote w:type="continuationSeparator" w:id="0">
    <w:p w:rsidR="00743824" w:rsidRDefault="00743824" w:rsidP="00F428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2867"/>
    <w:rsid w:val="000129B0"/>
    <w:rsid w:val="0002161D"/>
    <w:rsid w:val="00041770"/>
    <w:rsid w:val="00055BFB"/>
    <w:rsid w:val="000631E6"/>
    <w:rsid w:val="00085C5A"/>
    <w:rsid w:val="00096051"/>
    <w:rsid w:val="000D4CA9"/>
    <w:rsid w:val="000D5A54"/>
    <w:rsid w:val="000E031D"/>
    <w:rsid w:val="000E710B"/>
    <w:rsid w:val="0010271D"/>
    <w:rsid w:val="001338E2"/>
    <w:rsid w:val="00140261"/>
    <w:rsid w:val="001578C5"/>
    <w:rsid w:val="00181C1E"/>
    <w:rsid w:val="0018587B"/>
    <w:rsid w:val="001C7C5A"/>
    <w:rsid w:val="001D574C"/>
    <w:rsid w:val="001D70D2"/>
    <w:rsid w:val="001F3EE1"/>
    <w:rsid w:val="00214117"/>
    <w:rsid w:val="00233466"/>
    <w:rsid w:val="00236308"/>
    <w:rsid w:val="00262275"/>
    <w:rsid w:val="00276AD6"/>
    <w:rsid w:val="00284419"/>
    <w:rsid w:val="0029479A"/>
    <w:rsid w:val="002A4E82"/>
    <w:rsid w:val="002C096B"/>
    <w:rsid w:val="002C1EFC"/>
    <w:rsid w:val="002C658F"/>
    <w:rsid w:val="002D0F0D"/>
    <w:rsid w:val="002D3B18"/>
    <w:rsid w:val="002D5A06"/>
    <w:rsid w:val="002E1F86"/>
    <w:rsid w:val="002E7369"/>
    <w:rsid w:val="00311154"/>
    <w:rsid w:val="003131A5"/>
    <w:rsid w:val="00361420"/>
    <w:rsid w:val="00363BA7"/>
    <w:rsid w:val="00377C20"/>
    <w:rsid w:val="00380044"/>
    <w:rsid w:val="00386C80"/>
    <w:rsid w:val="003924D5"/>
    <w:rsid w:val="003940C8"/>
    <w:rsid w:val="003A15FE"/>
    <w:rsid w:val="003D6524"/>
    <w:rsid w:val="003F4EB0"/>
    <w:rsid w:val="00447B6C"/>
    <w:rsid w:val="00461ADF"/>
    <w:rsid w:val="00463E21"/>
    <w:rsid w:val="0048001D"/>
    <w:rsid w:val="00482730"/>
    <w:rsid w:val="00485550"/>
    <w:rsid w:val="004879AA"/>
    <w:rsid w:val="004C5C7E"/>
    <w:rsid w:val="004E0FE0"/>
    <w:rsid w:val="004E1409"/>
    <w:rsid w:val="004F68CA"/>
    <w:rsid w:val="00551B5B"/>
    <w:rsid w:val="00561CD3"/>
    <w:rsid w:val="005A0E73"/>
    <w:rsid w:val="005A4724"/>
    <w:rsid w:val="005B0535"/>
    <w:rsid w:val="005C6C46"/>
    <w:rsid w:val="005D3E89"/>
    <w:rsid w:val="005F3020"/>
    <w:rsid w:val="0060652E"/>
    <w:rsid w:val="006534E4"/>
    <w:rsid w:val="006558D2"/>
    <w:rsid w:val="0065710D"/>
    <w:rsid w:val="00662AD1"/>
    <w:rsid w:val="00683D16"/>
    <w:rsid w:val="00696025"/>
    <w:rsid w:val="006C0642"/>
    <w:rsid w:val="006D3C65"/>
    <w:rsid w:val="006D6638"/>
    <w:rsid w:val="006D7736"/>
    <w:rsid w:val="006F0887"/>
    <w:rsid w:val="007000EE"/>
    <w:rsid w:val="00706B47"/>
    <w:rsid w:val="00743824"/>
    <w:rsid w:val="0079130A"/>
    <w:rsid w:val="00801E4C"/>
    <w:rsid w:val="00810EB9"/>
    <w:rsid w:val="008221EB"/>
    <w:rsid w:val="00866CB4"/>
    <w:rsid w:val="00892F74"/>
    <w:rsid w:val="008C50F1"/>
    <w:rsid w:val="008D0404"/>
    <w:rsid w:val="008F128F"/>
    <w:rsid w:val="008F7176"/>
    <w:rsid w:val="0090208B"/>
    <w:rsid w:val="00905131"/>
    <w:rsid w:val="009456B4"/>
    <w:rsid w:val="0094587B"/>
    <w:rsid w:val="00980A00"/>
    <w:rsid w:val="0098530D"/>
    <w:rsid w:val="00997666"/>
    <w:rsid w:val="009C45B7"/>
    <w:rsid w:val="009E7A75"/>
    <w:rsid w:val="00A043C7"/>
    <w:rsid w:val="00A11D78"/>
    <w:rsid w:val="00A26605"/>
    <w:rsid w:val="00A31010"/>
    <w:rsid w:val="00A43079"/>
    <w:rsid w:val="00A44B90"/>
    <w:rsid w:val="00A56E0A"/>
    <w:rsid w:val="00A72A07"/>
    <w:rsid w:val="00A95D36"/>
    <w:rsid w:val="00AB382D"/>
    <w:rsid w:val="00AC01F8"/>
    <w:rsid w:val="00AC6185"/>
    <w:rsid w:val="00AD08DF"/>
    <w:rsid w:val="00B211FC"/>
    <w:rsid w:val="00B32D56"/>
    <w:rsid w:val="00B3331B"/>
    <w:rsid w:val="00B50249"/>
    <w:rsid w:val="00B95686"/>
    <w:rsid w:val="00BC5F97"/>
    <w:rsid w:val="00BD0DC7"/>
    <w:rsid w:val="00BE0562"/>
    <w:rsid w:val="00C128B4"/>
    <w:rsid w:val="00C22A1E"/>
    <w:rsid w:val="00C40E7F"/>
    <w:rsid w:val="00C45D0F"/>
    <w:rsid w:val="00C61C42"/>
    <w:rsid w:val="00C95980"/>
    <w:rsid w:val="00CA3DE9"/>
    <w:rsid w:val="00CC20F1"/>
    <w:rsid w:val="00CC35C9"/>
    <w:rsid w:val="00D04A51"/>
    <w:rsid w:val="00D42AA3"/>
    <w:rsid w:val="00D74196"/>
    <w:rsid w:val="00D81B8F"/>
    <w:rsid w:val="00D82B2A"/>
    <w:rsid w:val="00DA5E17"/>
    <w:rsid w:val="00DE4531"/>
    <w:rsid w:val="00E202F7"/>
    <w:rsid w:val="00E33365"/>
    <w:rsid w:val="00E832FD"/>
    <w:rsid w:val="00E913E6"/>
    <w:rsid w:val="00E97E28"/>
    <w:rsid w:val="00ED317A"/>
    <w:rsid w:val="00EF3523"/>
    <w:rsid w:val="00F0321D"/>
    <w:rsid w:val="00F04000"/>
    <w:rsid w:val="00F32C6A"/>
    <w:rsid w:val="00F42867"/>
    <w:rsid w:val="00F74E14"/>
    <w:rsid w:val="00FA138D"/>
    <w:rsid w:val="00FB52B4"/>
    <w:rsid w:val="00FB5802"/>
    <w:rsid w:val="00FB6293"/>
    <w:rsid w:val="00FC1644"/>
    <w:rsid w:val="00FC47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867"/>
    <w:rPr>
      <w:rFonts w:ascii="Times New Roman" w:eastAsia="Times New Roman" w:hAnsi="Times New Roman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42867"/>
    <w:pPr>
      <w:keepNext/>
      <w:jc w:val="center"/>
      <w:outlineLvl w:val="6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F42867"/>
    <w:pPr>
      <w:jc w:val="both"/>
    </w:pPr>
    <w:rPr>
      <w:sz w:val="26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F42867"/>
    <w:pPr>
      <w:ind w:firstLine="72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F4286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F4286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947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9479A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CC35C9"/>
    <w:pPr>
      <w:ind w:left="720"/>
      <w:contextualSpacing/>
    </w:pPr>
  </w:style>
  <w:style w:type="paragraph" w:styleId="BodyText3">
    <w:name w:val="Body Text 3"/>
    <w:basedOn w:val="Normal"/>
    <w:link w:val="BodyText3Char"/>
    <w:uiPriority w:val="99"/>
    <w:rsid w:val="00C22A1E"/>
    <w:pPr>
      <w:jc w:val="both"/>
    </w:pPr>
    <w:rPr>
      <w:rFonts w:eastAsia="Calibri"/>
      <w:sz w:val="28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85C5A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6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60</TotalTime>
  <Pages>10</Pages>
  <Words>2371</Words>
  <Characters>13518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ОЭПИотдел-3</dc:creator>
  <cp:keywords/>
  <dc:description/>
  <cp:lastModifiedBy>777</cp:lastModifiedBy>
  <cp:revision>5</cp:revision>
  <cp:lastPrinted>2019-11-22T12:12:00Z</cp:lastPrinted>
  <dcterms:created xsi:type="dcterms:W3CDTF">2018-11-06T08:32:00Z</dcterms:created>
  <dcterms:modified xsi:type="dcterms:W3CDTF">2019-11-22T12:14:00Z</dcterms:modified>
</cp:coreProperties>
</file>