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197" w:rsidRDefault="00217197" w:rsidP="00AB218C">
      <w:pPr>
        <w:jc w:val="center"/>
        <w:rPr>
          <w:rFonts w:ascii="Times New Roman" w:hAnsi="Times New Roman"/>
          <w:b/>
          <w:sz w:val="28"/>
          <w:szCs w:val="28"/>
        </w:rPr>
      </w:pPr>
      <w:r w:rsidRPr="00BD7C99">
        <w:rPr>
          <w:rFonts w:ascii="Times New Roman" w:hAnsi="Times New Roman"/>
          <w:b/>
          <w:sz w:val="28"/>
          <w:szCs w:val="28"/>
        </w:rPr>
        <w:t>АДМИНИСТРАЦИЯ НОВО</w:t>
      </w:r>
      <w:r>
        <w:rPr>
          <w:rFonts w:ascii="Times New Roman" w:hAnsi="Times New Roman"/>
          <w:b/>
          <w:sz w:val="28"/>
          <w:szCs w:val="28"/>
        </w:rPr>
        <w:t>ИВАНОВСКОГО</w:t>
      </w:r>
      <w:r w:rsidRPr="00BD7C99">
        <w:rPr>
          <w:rFonts w:ascii="Times New Roman" w:hAnsi="Times New Roman"/>
          <w:b/>
          <w:sz w:val="28"/>
          <w:szCs w:val="28"/>
        </w:rPr>
        <w:t xml:space="preserve"> СЕЛЬСКОГО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D7C99">
        <w:rPr>
          <w:rFonts w:ascii="Times New Roman" w:hAnsi="Times New Roman"/>
          <w:b/>
          <w:sz w:val="28"/>
          <w:szCs w:val="28"/>
        </w:rPr>
        <w:t>ПОСЕЛЕНИЯ НОВОПОКРОВСКОГО РАЙОНА</w:t>
      </w:r>
    </w:p>
    <w:p w:rsidR="00217197" w:rsidRPr="00BD7C99" w:rsidRDefault="00217197" w:rsidP="00AB218C">
      <w:pPr>
        <w:pStyle w:val="Title"/>
        <w:rPr>
          <w:b/>
          <w:szCs w:val="28"/>
        </w:rPr>
      </w:pPr>
      <w:r w:rsidRPr="00BD7C99">
        <w:rPr>
          <w:b/>
          <w:szCs w:val="28"/>
        </w:rPr>
        <w:t>П О С Т А Н О В Л Е Н И Е</w:t>
      </w:r>
    </w:p>
    <w:p w:rsidR="00217197" w:rsidRPr="00BD7C99" w:rsidRDefault="00217197" w:rsidP="00AB218C">
      <w:pPr>
        <w:jc w:val="center"/>
        <w:rPr>
          <w:rFonts w:ascii="Times New Roman" w:hAnsi="Times New Roman"/>
          <w:b/>
          <w:sz w:val="28"/>
          <w:szCs w:val="28"/>
        </w:rPr>
      </w:pPr>
    </w:p>
    <w:p w:rsidR="00217197" w:rsidRPr="00BD7C99" w:rsidRDefault="00217197" w:rsidP="00AB218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22.07.</w:t>
      </w:r>
      <w:r w:rsidRPr="00BD7C99">
        <w:rPr>
          <w:rFonts w:ascii="Times New Roman" w:hAnsi="Times New Roman"/>
          <w:sz w:val="28"/>
          <w:szCs w:val="28"/>
        </w:rPr>
        <w:t xml:space="preserve">2019 </w:t>
      </w:r>
      <w:r w:rsidRPr="00BD7C99">
        <w:rPr>
          <w:rFonts w:ascii="Times New Roman" w:hAnsi="Times New Roman"/>
          <w:sz w:val="28"/>
          <w:szCs w:val="28"/>
        </w:rPr>
        <w:tab/>
      </w:r>
      <w:r w:rsidRPr="00BD7C99">
        <w:rPr>
          <w:rFonts w:ascii="Times New Roman" w:hAnsi="Times New Roman"/>
          <w:sz w:val="28"/>
          <w:szCs w:val="28"/>
        </w:rPr>
        <w:tab/>
        <w:t xml:space="preserve">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BD7C99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BD7C99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82</w:t>
      </w:r>
    </w:p>
    <w:p w:rsidR="00217197" w:rsidRPr="00BD7C99" w:rsidRDefault="00217197" w:rsidP="00AB218C">
      <w:pPr>
        <w:jc w:val="center"/>
        <w:rPr>
          <w:rFonts w:ascii="Times New Roman" w:hAnsi="Times New Roman"/>
          <w:sz w:val="28"/>
          <w:szCs w:val="28"/>
        </w:rPr>
      </w:pPr>
      <w:r w:rsidRPr="00BD7C99">
        <w:rPr>
          <w:rFonts w:ascii="Times New Roman" w:hAnsi="Times New Roman"/>
          <w:sz w:val="28"/>
          <w:szCs w:val="28"/>
        </w:rPr>
        <w:t>ст</w:t>
      </w:r>
      <w:r>
        <w:rPr>
          <w:rFonts w:ascii="Times New Roman" w:hAnsi="Times New Roman"/>
          <w:sz w:val="28"/>
          <w:szCs w:val="28"/>
        </w:rPr>
        <w:t>аница</w:t>
      </w:r>
      <w:r w:rsidRPr="00BD7C99">
        <w:rPr>
          <w:rFonts w:ascii="Times New Roman" w:hAnsi="Times New Roman"/>
          <w:sz w:val="28"/>
          <w:szCs w:val="28"/>
        </w:rPr>
        <w:t xml:space="preserve"> Ново</w:t>
      </w:r>
      <w:r>
        <w:rPr>
          <w:rFonts w:ascii="Times New Roman" w:hAnsi="Times New Roman"/>
          <w:sz w:val="28"/>
          <w:szCs w:val="28"/>
        </w:rPr>
        <w:t>ивановская</w:t>
      </w:r>
    </w:p>
    <w:p w:rsidR="00217197" w:rsidRPr="00AB218C" w:rsidRDefault="00217197" w:rsidP="00552AC2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/>
          <w:b/>
          <w:spacing w:val="2"/>
          <w:sz w:val="28"/>
          <w:szCs w:val="28"/>
          <w:lang w:eastAsia="ru-RU"/>
        </w:rPr>
      </w:pPr>
      <w:r w:rsidRPr="00AB218C"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b/>
          <w:spacing w:val="2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b/>
          <w:spacing w:val="2"/>
          <w:sz w:val="28"/>
          <w:szCs w:val="28"/>
          <w:lang w:eastAsia="ru-RU"/>
        </w:rPr>
        <w:t>Новоивановского сельского поселения Новопокровского района,</w:t>
      </w:r>
      <w:r w:rsidRPr="00AB218C">
        <w:rPr>
          <w:rFonts w:ascii="Times New Roman" w:hAnsi="Times New Roman"/>
          <w:b/>
          <w:spacing w:val="2"/>
          <w:sz w:val="28"/>
          <w:szCs w:val="28"/>
          <w:lang w:eastAsia="ru-RU"/>
        </w:rPr>
        <w:t xml:space="preserve"> посадки (взлета) на расположенные в границах </w:t>
      </w:r>
      <w:r>
        <w:rPr>
          <w:rFonts w:ascii="Times New Roman" w:hAnsi="Times New Roman"/>
          <w:b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AB218C">
        <w:rPr>
          <w:rFonts w:ascii="Times New Roman" w:hAnsi="Times New Roman"/>
          <w:b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</w:p>
    <w:p w:rsidR="00217197" w:rsidRPr="00455F3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br/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  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В соответствии с пунктом 49 </w:t>
      </w:r>
      <w:hyperlink r:id="rId4" w:history="1">
        <w:r w:rsidRPr="00455F3F">
          <w:rPr>
            <w:rFonts w:ascii="Times New Roman" w:hAnsi="Times New Roman"/>
            <w:spacing w:val="2"/>
            <w:sz w:val="28"/>
            <w:szCs w:val="28"/>
            <w:lang w:eastAsia="ru-RU"/>
          </w:rPr>
          <w:t>Федеральных правил использования воздушного пространства Российской Федерации</w:t>
        </w:r>
      </w:hyperlink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, утвержденных </w:t>
      </w:r>
      <w:hyperlink r:id="rId5" w:history="1">
        <w:r w:rsidRPr="00455F3F">
          <w:rPr>
            <w:rFonts w:ascii="Times New Roman" w:hAnsi="Times New Roman"/>
            <w:spacing w:val="2"/>
            <w:sz w:val="28"/>
            <w:szCs w:val="28"/>
            <w:lang w:eastAsia="ru-RU"/>
          </w:rPr>
          <w:t xml:space="preserve">Постановлением Правительства Российской Федерации от 11.03.2010 </w:t>
        </w:r>
        <w:r>
          <w:rPr>
            <w:rFonts w:ascii="Times New Roman" w:hAnsi="Times New Roman"/>
            <w:spacing w:val="2"/>
            <w:sz w:val="28"/>
            <w:szCs w:val="28"/>
            <w:lang w:eastAsia="ru-RU"/>
          </w:rPr>
          <w:t>№</w:t>
        </w:r>
        <w:r w:rsidRPr="00455F3F">
          <w:rPr>
            <w:rFonts w:ascii="Times New Roman" w:hAnsi="Times New Roman"/>
            <w:spacing w:val="2"/>
            <w:sz w:val="28"/>
            <w:szCs w:val="28"/>
            <w:lang w:eastAsia="ru-RU"/>
          </w:rPr>
          <w:t xml:space="preserve"> 138</w:t>
        </w:r>
      </w:hyperlink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 (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в 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ред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акции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от 30.01.2018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года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), пунктом 40.5 Федеральных авиационных правил "Организация планирования использования воздушного пространства Российской Федерации", утвержденных </w:t>
      </w:r>
      <w:hyperlink r:id="rId6" w:history="1">
        <w:r w:rsidRPr="00455F3F">
          <w:rPr>
            <w:rFonts w:ascii="Times New Roman" w:hAnsi="Times New Roman"/>
            <w:spacing w:val="2"/>
            <w:sz w:val="28"/>
            <w:szCs w:val="28"/>
            <w:lang w:eastAsia="ru-RU"/>
          </w:rPr>
          <w:t xml:space="preserve">Приказом Минтранса России от 16.01.2012 </w:t>
        </w:r>
        <w:r>
          <w:rPr>
            <w:rFonts w:ascii="Times New Roman" w:hAnsi="Times New Roman"/>
            <w:spacing w:val="2"/>
            <w:sz w:val="28"/>
            <w:szCs w:val="28"/>
            <w:lang w:eastAsia="ru-RU"/>
          </w:rPr>
          <w:t>№</w:t>
        </w:r>
        <w:r w:rsidRPr="00455F3F">
          <w:rPr>
            <w:rFonts w:ascii="Times New Roman" w:hAnsi="Times New Roman"/>
            <w:spacing w:val="2"/>
            <w:sz w:val="28"/>
            <w:szCs w:val="28"/>
            <w:lang w:eastAsia="ru-RU"/>
          </w:rPr>
          <w:t xml:space="preserve"> 6</w:t>
        </w:r>
      </w:hyperlink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 (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в 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ред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акции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от 26.06.2017), </w:t>
      </w:r>
      <w:r w:rsidRPr="00455F3F">
        <w:rPr>
          <w:rFonts w:ascii="Times New Roman" w:hAnsi="Times New Roman"/>
          <w:spacing w:val="-2"/>
          <w:sz w:val="28"/>
          <w:szCs w:val="28"/>
        </w:rPr>
        <w:t>администрация Новоивановского сельского поселения Новопокровского района  п о с т а н о в л я е т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:</w:t>
      </w:r>
    </w:p>
    <w:p w:rsidR="00217197" w:rsidRPr="00455F3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1. Утвердить Положение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, 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№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1 к постановлению.</w:t>
      </w:r>
    </w:p>
    <w:p w:rsidR="00217197" w:rsidRPr="00455F3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2. Утвердить Положение о комиссии по рассмотрению заявлений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Новоивановского сельского поселения Новопокровского района, 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№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2 к постановлению.</w:t>
      </w:r>
    </w:p>
    <w:p w:rsidR="00217197" w:rsidRPr="00455F3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3. Утвердить форму заявления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, 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№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3 к постановлению.</w:t>
      </w:r>
    </w:p>
    <w:p w:rsidR="00217197" w:rsidRPr="00455F3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4. Утвердить форму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района,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№ 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4 к постановлению.</w:t>
      </w:r>
    </w:p>
    <w:p w:rsidR="00217197" w:rsidRPr="00455F3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5. Утвердить форму решения об отказе в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, 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№ 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5 к постановлению.</w:t>
      </w:r>
    </w:p>
    <w:p w:rsidR="00217197" w:rsidRDefault="00217197" w:rsidP="0087062C">
      <w:pPr>
        <w:pStyle w:val="NormalWeb"/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AB218C">
        <w:rPr>
          <w:color w:val="2D2D2D"/>
          <w:spacing w:val="2"/>
        </w:rPr>
        <w:br/>
      </w:r>
      <w:r>
        <w:rPr>
          <w:sz w:val="28"/>
          <w:szCs w:val="28"/>
        </w:rPr>
        <w:t>6</w:t>
      </w:r>
      <w:r w:rsidRPr="0087062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87062C">
        <w:rPr>
          <w:sz w:val="28"/>
          <w:szCs w:val="28"/>
        </w:rPr>
        <w:t>Отделу по вопросам финансирования, экономики, учета и отчетности администрации Новоивановского сельского поселения Новопокровского района (Малыхина) обеспечить размещение настоящего постановления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217197" w:rsidRPr="0087062C" w:rsidRDefault="00217197" w:rsidP="0087062C">
      <w:pPr>
        <w:pStyle w:val="NormalWeb"/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</w:p>
    <w:p w:rsidR="00217197" w:rsidRDefault="00217197" w:rsidP="00AB218C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7. 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(Рыжкова) обеспечить официальное обнародование настоящего постановления в установленных местах.</w:t>
      </w:r>
    </w:p>
    <w:p w:rsidR="00217197" w:rsidRDefault="00217197" w:rsidP="00AB218C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217197" w:rsidRDefault="00217197" w:rsidP="00AB218C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8. Контроль за выполнением настоящего постановления оставляю за собой.</w:t>
      </w:r>
    </w:p>
    <w:p w:rsidR="00217197" w:rsidRPr="00BC30A0" w:rsidRDefault="00217197" w:rsidP="00AB218C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</w:p>
    <w:p w:rsidR="00217197" w:rsidRPr="00BD7C99" w:rsidRDefault="00217197" w:rsidP="00AB218C">
      <w:pPr>
        <w:pStyle w:val="NormalWeb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Pr="00BD7C99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BD7C99">
        <w:rPr>
          <w:color w:val="000000"/>
          <w:sz w:val="28"/>
          <w:szCs w:val="28"/>
        </w:rPr>
        <w:t>Постановление вступает в силу по истечении 10 дней после дня его официального обнародования.</w:t>
      </w:r>
    </w:p>
    <w:p w:rsidR="00217197" w:rsidRPr="00BD7C99" w:rsidRDefault="00217197" w:rsidP="00AB218C">
      <w:pPr>
        <w:rPr>
          <w:rFonts w:ascii="Times New Roman" w:hAnsi="Times New Roman"/>
          <w:sz w:val="28"/>
          <w:szCs w:val="28"/>
        </w:rPr>
      </w:pPr>
    </w:p>
    <w:p w:rsidR="00217197" w:rsidRPr="00BD7C99" w:rsidRDefault="00217197" w:rsidP="00AB218C">
      <w:pPr>
        <w:rPr>
          <w:rFonts w:ascii="Times New Roman" w:hAnsi="Times New Roman"/>
          <w:sz w:val="28"/>
          <w:szCs w:val="28"/>
        </w:rPr>
      </w:pPr>
    </w:p>
    <w:p w:rsidR="00217197" w:rsidRPr="00BD7C99" w:rsidRDefault="00217197" w:rsidP="00AB218C">
      <w:pPr>
        <w:rPr>
          <w:rFonts w:ascii="Times New Roman" w:hAnsi="Times New Roman"/>
          <w:sz w:val="28"/>
          <w:szCs w:val="28"/>
        </w:rPr>
      </w:pPr>
      <w:r w:rsidRPr="00BD7C99">
        <w:rPr>
          <w:rFonts w:ascii="Times New Roman" w:hAnsi="Times New Roman"/>
          <w:sz w:val="28"/>
          <w:szCs w:val="28"/>
        </w:rPr>
        <w:t>Глава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BD7C9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BD7C99">
        <w:rPr>
          <w:rFonts w:ascii="Times New Roman" w:hAnsi="Times New Roman"/>
          <w:sz w:val="28"/>
          <w:szCs w:val="28"/>
        </w:rPr>
        <w:t xml:space="preserve">Новопокровского района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BD7C99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В.А.Абеленцев</w:t>
      </w:r>
    </w:p>
    <w:p w:rsidR="00217197" w:rsidRPr="00AB218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Pr="00AB218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</w:p>
    <w:p w:rsidR="00217197" w:rsidRPr="00AB218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88" w:lineRule="atLeast"/>
        <w:jc w:val="both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Pr="00370360" w:rsidRDefault="00217197" w:rsidP="0087062C">
      <w:pPr>
        <w:ind w:left="5670"/>
        <w:rPr>
          <w:rFonts w:ascii="Times New Roman" w:hAnsi="Times New Roman"/>
          <w:sz w:val="28"/>
          <w:szCs w:val="28"/>
        </w:rPr>
      </w:pPr>
      <w:r w:rsidRPr="00370360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1</w:t>
      </w:r>
    </w:p>
    <w:p w:rsidR="00217197" w:rsidRPr="00370360" w:rsidRDefault="00217197" w:rsidP="0087062C">
      <w:pPr>
        <w:ind w:left="5670"/>
        <w:rPr>
          <w:rFonts w:ascii="Times New Roman" w:hAnsi="Times New Roman"/>
          <w:sz w:val="28"/>
          <w:szCs w:val="28"/>
        </w:rPr>
      </w:pPr>
      <w:r w:rsidRPr="001B00A4">
        <w:rPr>
          <w:rFonts w:ascii="Times New Roman" w:hAnsi="Times New Roman"/>
          <w:sz w:val="28"/>
          <w:szCs w:val="28"/>
        </w:rPr>
        <w:t>УТВЕРЖДЕН</w:t>
      </w:r>
      <w:r>
        <w:rPr>
          <w:rFonts w:ascii="Times New Roman" w:hAnsi="Times New Roman"/>
          <w:sz w:val="28"/>
          <w:szCs w:val="28"/>
        </w:rPr>
        <w:t xml:space="preserve">О </w:t>
      </w:r>
      <w:r w:rsidRPr="00370360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</w:t>
      </w:r>
      <w:r w:rsidRPr="00370360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 xml:space="preserve">а                                       от 22.07.2019 </w:t>
      </w:r>
      <w:r w:rsidRPr="0037036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 82</w:t>
      </w:r>
    </w:p>
    <w:p w:rsidR="00217197" w:rsidRPr="00020107" w:rsidRDefault="00217197" w:rsidP="00020107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/>
          <w:b/>
          <w:spacing w:val="2"/>
          <w:sz w:val="28"/>
          <w:szCs w:val="28"/>
          <w:lang w:eastAsia="ru-RU"/>
        </w:rPr>
      </w:pPr>
      <w:r w:rsidRPr="00AB218C"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  <w:br/>
      </w:r>
      <w:r w:rsidRPr="00020107">
        <w:rPr>
          <w:rFonts w:ascii="Times New Roman" w:hAnsi="Times New Roman"/>
          <w:b/>
          <w:spacing w:val="2"/>
          <w:sz w:val="28"/>
          <w:szCs w:val="28"/>
          <w:lang w:eastAsia="ru-RU"/>
        </w:rPr>
        <w:t>Положение</w:t>
      </w:r>
    </w:p>
    <w:p w:rsidR="00217197" w:rsidRPr="00020107" w:rsidRDefault="00217197" w:rsidP="00020107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/>
          <w:b/>
          <w:color w:val="3C3C3C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b/>
          <w:spacing w:val="2"/>
          <w:sz w:val="28"/>
          <w:szCs w:val="28"/>
          <w:lang w:eastAsia="ru-RU"/>
        </w:rPr>
        <w:t>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Новоивановского сельского поселения Новопокровского района, посадки (взлета) на расположенные в границах Новоивановского сельского поселения Новопокровского района площадки, сведения о которых не опубликованы в документах аэронавигационной информации</w:t>
      </w:r>
    </w:p>
    <w:p w:rsidR="00217197" w:rsidRPr="00020107" w:rsidRDefault="00217197" w:rsidP="00020107">
      <w:pPr>
        <w:shd w:val="clear" w:color="auto" w:fill="FFFFFF"/>
        <w:spacing w:before="346" w:after="208" w:line="240" w:lineRule="auto"/>
        <w:jc w:val="center"/>
        <w:textAlignment w:val="baseline"/>
        <w:outlineLvl w:val="2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>1. Общие положения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1.1. 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Положение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, 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 (далее - положение), определяет порядок выдачи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района,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района,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 (далее - разрешение).</w:t>
      </w:r>
    </w:p>
    <w:p w:rsidR="00217197" w:rsidRPr="00020107" w:rsidRDefault="00217197" w:rsidP="00020107">
      <w:pPr>
        <w:shd w:val="clear" w:color="auto" w:fill="FFFFFF"/>
        <w:spacing w:before="346" w:after="208" w:line="240" w:lineRule="auto"/>
        <w:jc w:val="center"/>
        <w:textAlignment w:val="baseline"/>
        <w:outlineLvl w:val="2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>2. Порядок выдачи разрешения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2.1. Для получения разрешения юридическое или физическое лицо либо их представители, действующие на основании доверенности, оформленной в установленном законом порядке на представление интересов заявителя (далее - заявитель), направляют не позднее 12 рабочих дней до планируемых сроков выполнения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Новоивановского сельского поселения Новопокровского района, 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 в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Администрацию Новоивановского сельского поселения Новопокровского района (далее – Администрация поселения)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>, расположенн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ую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по адресу: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353024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,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Краснодарский край, Новопокровский район, станица Новоивановская, улица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Школьная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, д.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58а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, в рабочие дни: понедельник -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пятница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 xml:space="preserve"> с 0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8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.00 до 1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6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00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; перерыв с 1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2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.00 до 1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3</w:t>
      </w:r>
      <w:r w:rsidRPr="00D9758B">
        <w:rPr>
          <w:rFonts w:ascii="Times New Roman" w:hAnsi="Times New Roman"/>
          <w:spacing w:val="2"/>
          <w:sz w:val="28"/>
          <w:szCs w:val="28"/>
          <w:lang w:eastAsia="ru-RU"/>
        </w:rPr>
        <w:t>.00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заявление о выдаче разрешения согласно приложению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№ 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>3 к постановлению.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br/>
        <w:t>2.2. К заявлению прилагаются: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br/>
        <w:t>доверенность, если заявление подается уполномоченным представителем;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br/>
        <w:t>копия свидетельства о регистрации воздушного судна;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br/>
        <w:t>копия сертификата летной годности воздушного судна с картой данных воздушного судна.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br/>
        <w:t>2.2.1. Представление заявителем документов, указанных в абзацах третьем, четвертом пункта 2.2 настоящего Положения, не требуется для эксплуатации государственных воздушных судов. Заявитель представляет документ, подтверждающий годность заявленного государственного воздушного судна к эксплуатации (выписка из формуляра государственного воздушного судна с записью о годности к эксплуатации государственного воздушного судна).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br/>
        <w:t>2.2.2. Представление документов, указанных в абзацах третьем, четвертом пункта 2.2 настоящего Положения, не требуется при выполнении полетов на сверхлегком пилотируемом гражданском воздушном судне с массой конструкции 115 килограммов и менее и при выполнении полетов беспилотного летательного аппарата, имеющего максимальную взлетную массу 30 килограммов и менее. Заявитель представляет копию документа, подтверждающего технические характеристики воздушного судна (паспорт, формуляр или руководство пользователя воздушного судна с указанием его максимальной взлетной массы (массы конструкции).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br/>
        <w:t>2.2.3. В зависимости от заявленного вида деятельности к заявлению прилагается информация, оформленная в письменной форме и содержащая сведения: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>-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о районе выполнения авиационных работ (в том числе при выполнении работ с использованием беспилотного гражданского воздушного судна), о маршрутах подхода и отхода к месту выполнения авиационных работ, проходящих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>, о наряде сил и средств, выделяемых на выполнение авиационных работ, - для получения разрешения на выполнение авиационных работ;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>-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о времени, месте, высоте выброски парашютистов, о количестве подъемов (заходов) воздушного судна, о маршрутах подхода и отхода к месту выполнения парашютных прыжков, проходящих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 - для получения разрешения на выполнение парашютных прыжков;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>-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>сведения о времени, месте и высоте подъема - для получения разрешения на выполнение подъема привязного аэростата;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>-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>о времени, месте (зонах выполнения), высоте полетов, маршрутах подхода и отхода к месту проведения демонстрационных полетов - для получения разрешения на выполнение демонстрационных полетов;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>-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>о времени, месте (точка взлета и посадки, центр зоны полетов и радиус полетов с привязкой к поисковой системе "Яндекс.Карты" - maps.yandex.ru), высоте полетов - для получения разрешения на выполнение полетов беспилотных летательных аппаратов;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>-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о месте расположения площадки, времени, высоте полета, маршруте подхода и отхода к месту посадки (взлета) - для получения разрешения на выполнение 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площадки.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2.3. Рассмотрение указанных в пунктах 2.1 - 2.2.3 настоящего Положения документов осуществляется комиссией по рассмотрению заявлений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информации.</w:t>
      </w:r>
    </w:p>
    <w:p w:rsidR="00217197" w:rsidRPr="0002010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20107">
        <w:rPr>
          <w:rFonts w:ascii="Times New Roman" w:hAnsi="Times New Roman"/>
          <w:spacing w:val="2"/>
          <w:sz w:val="28"/>
          <w:szCs w:val="28"/>
          <w:lang w:eastAsia="ru-RU"/>
        </w:rPr>
        <w:br/>
        <w:t>2.4. Копия разрешения представляется пользователем воздушного пространства в соответствующие центры Единой системы организации воздушного движения Российской Федерации.</w:t>
      </w:r>
    </w:p>
    <w:p w:rsidR="00217197" w:rsidRPr="00BD7C99" w:rsidRDefault="00217197" w:rsidP="0087062C">
      <w:pPr>
        <w:rPr>
          <w:rFonts w:ascii="Times New Roman" w:hAnsi="Times New Roman"/>
          <w:sz w:val="28"/>
          <w:szCs w:val="28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BD7C99">
        <w:rPr>
          <w:rFonts w:ascii="Times New Roman" w:hAnsi="Times New Roman"/>
          <w:sz w:val="28"/>
          <w:szCs w:val="28"/>
        </w:rPr>
        <w:t>Глава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BD7C9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BD7C99">
        <w:rPr>
          <w:rFonts w:ascii="Times New Roman" w:hAnsi="Times New Roman"/>
          <w:sz w:val="28"/>
          <w:szCs w:val="28"/>
        </w:rPr>
        <w:t xml:space="preserve">Новопокровского района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BD7C99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В.А.Абеленцев</w:t>
      </w: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Pr="00370360" w:rsidRDefault="00217197" w:rsidP="0087062C">
      <w:pPr>
        <w:ind w:left="5670"/>
        <w:rPr>
          <w:rFonts w:ascii="Times New Roman" w:hAnsi="Times New Roman"/>
          <w:sz w:val="28"/>
          <w:szCs w:val="28"/>
        </w:rPr>
      </w:pPr>
      <w:r w:rsidRPr="00370360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2</w:t>
      </w:r>
    </w:p>
    <w:p w:rsidR="00217197" w:rsidRPr="00370360" w:rsidRDefault="00217197" w:rsidP="0087062C">
      <w:pPr>
        <w:ind w:left="5670"/>
        <w:rPr>
          <w:rFonts w:ascii="Times New Roman" w:hAnsi="Times New Roman"/>
          <w:sz w:val="28"/>
          <w:szCs w:val="28"/>
        </w:rPr>
      </w:pPr>
      <w:r w:rsidRPr="001B00A4">
        <w:rPr>
          <w:rFonts w:ascii="Times New Roman" w:hAnsi="Times New Roman"/>
          <w:sz w:val="28"/>
          <w:szCs w:val="28"/>
        </w:rPr>
        <w:t>УТВЕРЖДЕН</w:t>
      </w:r>
      <w:r>
        <w:rPr>
          <w:rFonts w:ascii="Times New Roman" w:hAnsi="Times New Roman"/>
          <w:sz w:val="28"/>
          <w:szCs w:val="28"/>
        </w:rPr>
        <w:t xml:space="preserve">О </w:t>
      </w:r>
      <w:r w:rsidRPr="00370360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</w:t>
      </w:r>
      <w:r w:rsidRPr="00370360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 xml:space="preserve">а                                      от 22.07.2019 </w:t>
      </w:r>
      <w:r w:rsidRPr="0037036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 82</w:t>
      </w:r>
    </w:p>
    <w:p w:rsidR="00217197" w:rsidRPr="00F047EF" w:rsidRDefault="00217197" w:rsidP="00B24B51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b/>
          <w:spacing w:val="2"/>
          <w:sz w:val="28"/>
          <w:szCs w:val="28"/>
          <w:lang w:eastAsia="ru-RU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F047EF">
        <w:rPr>
          <w:rFonts w:ascii="Times New Roman" w:hAnsi="Times New Roman"/>
          <w:b/>
          <w:spacing w:val="2"/>
          <w:sz w:val="28"/>
          <w:szCs w:val="28"/>
          <w:lang w:eastAsia="ru-RU"/>
        </w:rPr>
        <w:t>Положение</w:t>
      </w:r>
    </w:p>
    <w:p w:rsidR="00217197" w:rsidRPr="00F047EF" w:rsidRDefault="00217197" w:rsidP="00B24B51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b/>
          <w:color w:val="3C3C3C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b/>
          <w:spacing w:val="2"/>
          <w:sz w:val="28"/>
          <w:szCs w:val="28"/>
          <w:lang w:eastAsia="ru-RU"/>
        </w:rPr>
        <w:t xml:space="preserve"> о комиссии по рассмотрению заявлений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Новоивановского сельского поселения Новопокровского района, посадки (взлета) на расположенные в границах Новоивановского сельского поселения Новопокровского района площадки, сведения о которых не опубликованы в документах аэронавигационной информации</w:t>
      </w:r>
    </w:p>
    <w:p w:rsidR="00217197" w:rsidRPr="00B24B51" w:rsidRDefault="00217197" w:rsidP="00B24B51">
      <w:pPr>
        <w:shd w:val="clear" w:color="auto" w:fill="FFFFFF"/>
        <w:spacing w:before="346" w:after="208" w:line="240" w:lineRule="auto"/>
        <w:jc w:val="center"/>
        <w:textAlignment w:val="baseline"/>
        <w:outlineLvl w:val="2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>1. Общие положения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1.1. Комиссия по рассмотрению заявлений о выдаче разрешения (далее - разрешение)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Новоивановского сельского поселения Новопокровского района,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площадки, сведения о которых не опубликованы в документах аэронавигационной информации (далее - комиссия) является коллегиальным органом, образованным для согласования вопросов, связанных с выдачей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района,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>площадки, сведения о которых не опубликованы в документах аэронавигационной информации.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1.2. Основными функциями комиссии являются рассмотрение заявлений о выдаче разрешения, принятие решения о выдаче разрешения или об отказе в выдаче разрешения.</w:t>
      </w:r>
    </w:p>
    <w:p w:rsidR="00217197" w:rsidRPr="00B24B51" w:rsidRDefault="00217197" w:rsidP="00B24B51">
      <w:pPr>
        <w:shd w:val="clear" w:color="auto" w:fill="FFFFFF"/>
        <w:spacing w:before="346" w:after="208" w:line="240" w:lineRule="auto"/>
        <w:jc w:val="center"/>
        <w:textAlignment w:val="baseline"/>
        <w:outlineLvl w:val="2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>2. Состав комиссии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2.1. Комиссия формируется в составе председателя комиссии, заместителя председателя комиссии, ответственного секретаря комиссии и других членов комиссии. В состав комиссии включаются представители Администрации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поселения.</w:t>
      </w:r>
    </w:p>
    <w:p w:rsidR="00217197" w:rsidRPr="00B24B51" w:rsidRDefault="00217197" w:rsidP="00B24B51">
      <w:pPr>
        <w:shd w:val="clear" w:color="auto" w:fill="FFFFFF"/>
        <w:spacing w:before="346" w:after="208" w:line="240" w:lineRule="auto"/>
        <w:jc w:val="center"/>
        <w:textAlignment w:val="baseline"/>
        <w:outlineLvl w:val="2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>3. Организация работы комиссии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>3.1. Комиссия осуществляет свою деятельность путем проведения заседаний.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3.2. Состав комиссии утверждается правовым актом Администрации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поселения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>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3.3. Заявление рассматривается комиссией в течение 10 рабочих дней с момента его поступления.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3.4. Комиссия при рассмотрении заявления: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проводит проверку наличия представленных документов;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оформляет решение о выдаче разрешения заявителю по форме согласно приложению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№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 4 к постановлению или об отказе в выдаче разрешения по форме согласно приложению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№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 5 к постановлению.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3.5. Решение о выдаче разрешения заявителю или об отказе в выдаче разрешения комиссией принимается открытым голосованием простым большинством голосов ее членов, участвующих в заседании, при наличии кворума не менее половины от общего числа ее членов.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При равенстве голосов решающим является голос председательствующего на заседании комиссии.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3.6. Заседания комиссии проводятся по мере необходимости.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3.7. Все работы по подготовке материалов для рассмотрения на заседании комиссии, информированию членов комиссии о дате, времени и месте заседания, а также по оформлению результатов заседания осуществляются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Администрацией поселения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>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3.8. Информация о дате, времени и месте проведения заседания комиссии доводится до членов комиссии посредством электронной почты, телефонной связи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3.9. Комиссия правомочна принимать решения, если на заседании присутствует более половины ее численного состава, утвержденного правовым актом Администрации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поселения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>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3.10. Основанием для отказа в выдаче разрешения является: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непредставление документов, указанных в пункте 2.2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района,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площадки, сведения о которых не опубликованы в документах аэронавигационной информации (приложение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№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 1 к постановлению);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заявленный вид деятельности не является авиационными работами, парашютными прыжками, подъемом привязных аэростатов, демонстрационными полетами, полетами беспилотных летательных аппаратов, а также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,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 если сведения о площадках посадки (взлета) опубликованы в документах аэронавигационной информации;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заявление о выдаче разрешения направлено заявителем в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Администрацию поселения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с нарушением сроков, указанных в пункте 2.1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района,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площадки, сведения о которых не опубликованы в документах аэронавигационной информации (приложение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№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 1 к постановлению);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проведение в срок и в месте планируемого использования воздушного пространства над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Новоивановским сельским поселением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>массовых мероприятий.</w:t>
      </w:r>
    </w:p>
    <w:p w:rsidR="00217197" w:rsidRPr="00B24B51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br/>
        <w:t>3.11. Разрешение или отказ в выдаче разрешения подписывается председателем комиссии и секретарем комиссии. Секретарем комиссии разрешение или отказ в выдаче разрешения выдается заявителю лично или направляется почтовым отправлением в срок не позднее 12 рабочих дней с момента поступления заявления в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Администрацию поселения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. Одновременно копия решения о выдаче разрешения направляется в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Отдел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 xml:space="preserve"> Министерства внутренних дел России по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Новопокровскому району </w:t>
      </w:r>
      <w:r w:rsidRPr="00B24B51">
        <w:rPr>
          <w:rFonts w:ascii="Times New Roman" w:hAnsi="Times New Roman"/>
          <w:spacing w:val="2"/>
          <w:sz w:val="28"/>
          <w:szCs w:val="28"/>
          <w:lang w:eastAsia="ru-RU"/>
        </w:rPr>
        <w:t>и транспортную прокуратуру.</w:t>
      </w:r>
    </w:p>
    <w:p w:rsidR="00217197" w:rsidRPr="00BD7C99" w:rsidRDefault="00217197" w:rsidP="0087062C">
      <w:pPr>
        <w:rPr>
          <w:rFonts w:ascii="Times New Roman" w:hAnsi="Times New Roman"/>
          <w:sz w:val="28"/>
          <w:szCs w:val="28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BD7C99">
        <w:rPr>
          <w:rFonts w:ascii="Times New Roman" w:hAnsi="Times New Roman"/>
          <w:sz w:val="28"/>
          <w:szCs w:val="28"/>
        </w:rPr>
        <w:t>Глава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BD7C9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BD7C99">
        <w:rPr>
          <w:rFonts w:ascii="Times New Roman" w:hAnsi="Times New Roman"/>
          <w:sz w:val="28"/>
          <w:szCs w:val="28"/>
        </w:rPr>
        <w:t xml:space="preserve">Новопокровского района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BD7C99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В.А.Абеленцев</w:t>
      </w:r>
    </w:p>
    <w:p w:rsidR="00217197" w:rsidRPr="00AB218C" w:rsidRDefault="00217197" w:rsidP="00AB218C">
      <w:pPr>
        <w:shd w:val="clear" w:color="auto" w:fill="FFFFFF"/>
        <w:spacing w:before="346" w:after="208" w:line="240" w:lineRule="auto"/>
        <w:jc w:val="both"/>
        <w:textAlignment w:val="baseline"/>
        <w:outlineLvl w:val="1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87062C">
      <w:pPr>
        <w:ind w:left="5670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87062C">
      <w:pPr>
        <w:ind w:left="5670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87062C">
      <w:pPr>
        <w:ind w:left="5670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87062C">
      <w:pPr>
        <w:ind w:left="5670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87062C">
      <w:pPr>
        <w:ind w:left="5670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87062C">
      <w:pPr>
        <w:ind w:left="5670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87062C">
      <w:pPr>
        <w:ind w:left="5670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87062C">
      <w:pPr>
        <w:ind w:left="5670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87062C">
      <w:pPr>
        <w:ind w:left="5670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Pr="00370360" w:rsidRDefault="00217197" w:rsidP="0087062C">
      <w:pPr>
        <w:ind w:left="5670"/>
        <w:rPr>
          <w:rFonts w:ascii="Times New Roman" w:hAnsi="Times New Roman"/>
          <w:sz w:val="28"/>
          <w:szCs w:val="28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370360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3</w:t>
      </w:r>
    </w:p>
    <w:p w:rsidR="00217197" w:rsidRPr="00370360" w:rsidRDefault="00217197" w:rsidP="0087062C">
      <w:pPr>
        <w:ind w:left="5670"/>
        <w:rPr>
          <w:rFonts w:ascii="Times New Roman" w:hAnsi="Times New Roman"/>
          <w:sz w:val="28"/>
          <w:szCs w:val="28"/>
        </w:rPr>
      </w:pPr>
      <w:r w:rsidRPr="001B00A4">
        <w:rPr>
          <w:rFonts w:ascii="Times New Roman" w:hAnsi="Times New Roman"/>
          <w:sz w:val="28"/>
          <w:szCs w:val="28"/>
        </w:rPr>
        <w:t>УТВЕРЖДЕН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370360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</w:t>
      </w:r>
      <w:r w:rsidRPr="00370360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 xml:space="preserve">а                                       от 22.07.2019 </w:t>
      </w:r>
      <w:r w:rsidRPr="0037036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 82</w:t>
      </w:r>
    </w:p>
    <w:p w:rsidR="00217197" w:rsidRPr="00AB218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C167D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>Ф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орм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</w:t>
      </w:r>
    </w:p>
    <w:p w:rsidR="00217197" w:rsidRDefault="00217197" w:rsidP="00C167D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заявления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, 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</w:p>
    <w:p w:rsidR="00217197" w:rsidRPr="000E5C8D" w:rsidRDefault="00217197" w:rsidP="00C167D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  <w:t>                                         </w:t>
      </w:r>
      <w:r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t xml:space="preserve">        </w:t>
      </w:r>
      <w:r w:rsidRPr="000E5C8D">
        <w:rPr>
          <w:rFonts w:ascii="Times New Roman" w:hAnsi="Times New Roman"/>
          <w:spacing w:val="2"/>
          <w:sz w:val="28"/>
          <w:szCs w:val="28"/>
          <w:lang w:eastAsia="ru-RU"/>
        </w:rPr>
        <w:t>Главе Новоивановского сельского поселения</w:t>
      </w:r>
    </w:p>
    <w:p w:rsidR="00217197" w:rsidRPr="000E5C8D" w:rsidRDefault="00217197" w:rsidP="00F047EF">
      <w:pPr>
        <w:shd w:val="clear" w:color="auto" w:fill="FFFFFF"/>
        <w:spacing w:after="0" w:line="291" w:lineRule="atLeas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E5C8D"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                                           Новопокровского района</w:t>
      </w:r>
    </w:p>
    <w:p w:rsidR="00217197" w:rsidRPr="000E5C8D" w:rsidRDefault="00217197" w:rsidP="00F047EF">
      <w:pPr>
        <w:shd w:val="clear" w:color="auto" w:fill="FFFFFF"/>
        <w:spacing w:after="0" w:line="291" w:lineRule="atLeast"/>
        <w:jc w:val="righ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E5C8D">
        <w:rPr>
          <w:rFonts w:ascii="Times New Roman" w:hAnsi="Times New Roman"/>
          <w:spacing w:val="2"/>
          <w:sz w:val="28"/>
          <w:szCs w:val="28"/>
          <w:lang w:eastAsia="ru-RU"/>
        </w:rPr>
        <w:t>                                _______________________________________</w:t>
      </w:r>
    </w:p>
    <w:p w:rsidR="00217197" w:rsidRPr="000E5C8D" w:rsidRDefault="00217197" w:rsidP="00F047E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0E5C8D">
        <w:rPr>
          <w:rFonts w:ascii="Times New Roman" w:hAnsi="Times New Roman"/>
          <w:spacing w:val="2"/>
          <w:lang w:eastAsia="ru-RU"/>
        </w:rPr>
        <w:t xml:space="preserve">                                                              (наименование юридического лица;  фамилия, имя, отчество</w:t>
      </w:r>
    </w:p>
    <w:p w:rsidR="00217197" w:rsidRPr="000E5C8D" w:rsidRDefault="00217197" w:rsidP="00F047E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0E5C8D">
        <w:rPr>
          <w:rFonts w:ascii="Times New Roman" w:hAnsi="Times New Roman"/>
          <w:spacing w:val="2"/>
          <w:lang w:eastAsia="ru-RU"/>
        </w:rPr>
        <w:t xml:space="preserve">                                                                                физического лица)</w:t>
      </w:r>
    </w:p>
    <w:p w:rsidR="00217197" w:rsidRPr="000E5C8D" w:rsidRDefault="00217197" w:rsidP="00F047EF">
      <w:pPr>
        <w:shd w:val="clear" w:color="auto" w:fill="FFFFFF"/>
        <w:spacing w:after="0" w:line="291" w:lineRule="atLeast"/>
        <w:jc w:val="righ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E5C8D">
        <w:rPr>
          <w:rFonts w:ascii="Times New Roman" w:hAnsi="Times New Roman"/>
          <w:spacing w:val="2"/>
          <w:sz w:val="28"/>
          <w:szCs w:val="28"/>
          <w:lang w:eastAsia="ru-RU"/>
        </w:rPr>
        <w:t>                                 __________________________________________</w:t>
      </w:r>
    </w:p>
    <w:p w:rsidR="00217197" w:rsidRPr="000E5C8D" w:rsidRDefault="00217197" w:rsidP="00F047EF">
      <w:pPr>
        <w:shd w:val="clear" w:color="auto" w:fill="FFFFFF"/>
        <w:tabs>
          <w:tab w:val="left" w:pos="4209"/>
          <w:tab w:val="right" w:pos="9355"/>
        </w:tabs>
        <w:spacing w:after="0" w:line="291" w:lineRule="atLeast"/>
        <w:textAlignment w:val="baseline"/>
        <w:rPr>
          <w:rFonts w:ascii="Times New Roman" w:hAnsi="Times New Roman"/>
          <w:spacing w:val="2"/>
          <w:lang w:eastAsia="ru-RU"/>
        </w:rPr>
      </w:pPr>
      <w:r w:rsidRPr="000E5C8D">
        <w:rPr>
          <w:rFonts w:ascii="Times New Roman" w:hAnsi="Times New Roman"/>
          <w:spacing w:val="2"/>
          <w:lang w:eastAsia="ru-RU"/>
        </w:rPr>
        <w:tab/>
        <w:t xml:space="preserve">      (адрес места нахождения/жительства)       </w:t>
      </w:r>
    </w:p>
    <w:p w:rsidR="00217197" w:rsidRPr="000E5C8D" w:rsidRDefault="00217197" w:rsidP="00F047EF">
      <w:pPr>
        <w:shd w:val="clear" w:color="auto" w:fill="FFFFFF"/>
        <w:spacing w:after="0" w:line="291" w:lineRule="atLeast"/>
        <w:jc w:val="righ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E5C8D">
        <w:rPr>
          <w:rFonts w:ascii="Times New Roman" w:hAnsi="Times New Roman"/>
          <w:spacing w:val="2"/>
          <w:sz w:val="28"/>
          <w:szCs w:val="28"/>
          <w:lang w:eastAsia="ru-RU"/>
        </w:rPr>
        <w:t>                                 телефон: _______________, факс ___________</w:t>
      </w:r>
    </w:p>
    <w:p w:rsidR="00217197" w:rsidRPr="000E5C8D" w:rsidRDefault="00217197" w:rsidP="00F047EF">
      <w:pPr>
        <w:shd w:val="clear" w:color="auto" w:fill="FFFFFF"/>
        <w:spacing w:after="0" w:line="291" w:lineRule="atLeast"/>
        <w:jc w:val="righ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0E5C8D">
        <w:rPr>
          <w:rFonts w:ascii="Times New Roman" w:hAnsi="Times New Roman"/>
          <w:spacing w:val="2"/>
          <w:sz w:val="28"/>
          <w:szCs w:val="28"/>
          <w:lang w:eastAsia="ru-RU"/>
        </w:rPr>
        <w:t>                                 эл.почта: _______________________________</w:t>
      </w:r>
    </w:p>
    <w:p w:rsidR="00217197" w:rsidRDefault="00217197" w:rsidP="00F047EF">
      <w:pPr>
        <w:shd w:val="clear" w:color="auto" w:fill="FFFFFF"/>
        <w:spacing w:after="0" w:line="291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F047EF">
      <w:pPr>
        <w:shd w:val="clear" w:color="auto" w:fill="FFFFFF"/>
        <w:spacing w:after="0" w:line="291" w:lineRule="atLeas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t xml:space="preserve">                                            </w:t>
      </w: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t>  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    </w:t>
      </w:r>
    </w:p>
    <w:p w:rsidR="00217197" w:rsidRPr="00F047EF" w:rsidRDefault="00217197" w:rsidP="00F047EF">
      <w:pPr>
        <w:shd w:val="clear" w:color="auto" w:fill="FFFFFF"/>
        <w:spacing w:after="0" w:line="291" w:lineRule="atLeas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                                         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  ЗАЯВЛЕНИЕ</w:t>
      </w:r>
    </w:p>
    <w:p w:rsidR="00217197" w:rsidRPr="00F047EF" w:rsidRDefault="00217197" w:rsidP="00F047E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о выдаче разрешения на выполнение авиационных работ,</w:t>
      </w:r>
    </w:p>
    <w:p w:rsidR="00217197" w:rsidRPr="00F047EF" w:rsidRDefault="00217197" w:rsidP="00F047E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парашютных прыжков, демонстрационных полетов воздушных</w:t>
      </w:r>
    </w:p>
    <w:p w:rsidR="00217197" w:rsidRPr="00F047EF" w:rsidRDefault="00217197" w:rsidP="00F047E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судов, полетов беспилотных летательных аппаратов, подъемов</w:t>
      </w:r>
    </w:p>
    <w:p w:rsidR="00217197" w:rsidRDefault="00217197" w:rsidP="00F047EF">
      <w:pPr>
        <w:shd w:val="clear" w:color="auto" w:fill="FFFFFF"/>
        <w:spacing w:after="0" w:line="291" w:lineRule="atLeas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привязных аэростатов над территорией Новоивановского сельского</w:t>
      </w:r>
    </w:p>
    <w:p w:rsidR="00217197" w:rsidRDefault="00217197" w:rsidP="00F047EF">
      <w:pPr>
        <w:shd w:val="clear" w:color="auto" w:fill="FFFFFF"/>
        <w:spacing w:after="0" w:line="291" w:lineRule="atLeas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            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поселения  Новопокровского района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,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посадки (взлета)</w:t>
      </w:r>
    </w:p>
    <w:p w:rsidR="00217197" w:rsidRPr="00F047EF" w:rsidRDefault="00217197" w:rsidP="00F047EF">
      <w:pPr>
        <w:shd w:val="clear" w:color="auto" w:fill="FFFFFF"/>
        <w:spacing w:after="0" w:line="291" w:lineRule="atLeas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 xml:space="preserve">на расположенные в границах Новоивановского сельского поселения </w:t>
      </w:r>
    </w:p>
    <w:p w:rsidR="00217197" w:rsidRPr="00F047EF" w:rsidRDefault="00217197" w:rsidP="00F047EF">
      <w:pPr>
        <w:shd w:val="clear" w:color="auto" w:fill="FFFFFF"/>
        <w:spacing w:after="0" w:line="291" w:lineRule="atLeas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   Новопокровского района</w:t>
      </w:r>
      <w:r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t xml:space="preserve">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площадки, сведения о которых</w:t>
      </w:r>
    </w:p>
    <w:p w:rsidR="00217197" w:rsidRPr="00F047EF" w:rsidRDefault="00217197" w:rsidP="00F047E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не опубликованы в документах аэронавигационной информации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br/>
        <w:t xml:space="preserve">Прошу  выдать  разрешение  на  выполнение  над  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_________________________________________________________________ </w:t>
      </w:r>
      <w:r w:rsidRPr="00C167DF">
        <w:rPr>
          <w:rFonts w:ascii="Times New Roman" w:hAnsi="Times New Roman"/>
          <w:spacing w:val="2"/>
          <w:lang w:eastAsia="ru-RU"/>
        </w:rPr>
        <w:t> (авиационных работ, парашютных прыжков, подъема привязных аэростатов,  демонстрационных полетов, полетов БВС, посадки (взлета) на площадку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)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                                                                                                               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с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целью:___________________________________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_______________________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br/>
        <w:t>на воздушном судне:________________________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_______________________</w:t>
      </w:r>
    </w:p>
    <w:p w:rsidR="00217197" w:rsidRDefault="00217197" w:rsidP="00C167D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C167DF">
        <w:rPr>
          <w:rFonts w:ascii="Times New Roman" w:hAnsi="Times New Roman"/>
          <w:spacing w:val="2"/>
          <w:lang w:eastAsia="ru-RU"/>
        </w:rPr>
        <w:t>(указать количество и тип воздушных судов, государственный регистрационный  (опознавательный) знак воздушного судна (если известно заранее)</w:t>
      </w:r>
    </w:p>
    <w:p w:rsidR="00217197" w:rsidRPr="00C167DF" w:rsidRDefault="00217197" w:rsidP="00C167D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место          использования воздушного пространства (посадки/взлета)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место использования воздушного пространства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:______________________________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___________________________________________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______________________</w:t>
      </w:r>
    </w:p>
    <w:p w:rsidR="00217197" w:rsidRPr="00C167DF" w:rsidRDefault="00217197" w:rsidP="00C167DF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C167DF">
        <w:rPr>
          <w:rFonts w:ascii="Times New Roman" w:hAnsi="Times New Roman"/>
          <w:spacing w:val="2"/>
          <w:lang w:eastAsia="ru-RU"/>
        </w:rPr>
        <w:t>(район проведения авиационных работ, демонстрационных полетов, посадочные   площадки, площадки приземления парашютистов, точку подъема привязного аэростата, полетов БВС)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br/>
        <w:t>Срок использования воздушного пространства: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дата начала использования: _______________,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дата окончания использования: _____________,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время использования воздушного пространства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:________________________</w:t>
      </w:r>
    </w:p>
    <w:p w:rsidR="00217197" w:rsidRPr="00C167DF" w:rsidRDefault="00217197" w:rsidP="00C167DF">
      <w:pPr>
        <w:shd w:val="clear" w:color="auto" w:fill="FFFFFF"/>
        <w:spacing w:after="0" w:line="291" w:lineRule="atLeast"/>
        <w:jc w:val="right"/>
        <w:textAlignment w:val="baseline"/>
        <w:rPr>
          <w:rFonts w:ascii="Times New Roman" w:hAnsi="Times New Roman"/>
          <w:spacing w:val="2"/>
          <w:lang w:eastAsia="ru-RU"/>
        </w:rPr>
      </w:pPr>
      <w:r>
        <w:rPr>
          <w:rFonts w:ascii="Times New Roman" w:hAnsi="Times New Roman"/>
          <w:spacing w:val="2"/>
          <w:lang w:eastAsia="ru-RU"/>
        </w:rPr>
        <w:t xml:space="preserve">                                                                                               </w:t>
      </w:r>
      <w:r w:rsidRPr="00C167DF">
        <w:rPr>
          <w:rFonts w:ascii="Times New Roman" w:hAnsi="Times New Roman"/>
          <w:spacing w:val="2"/>
          <w:lang w:eastAsia="ru-RU"/>
        </w:rPr>
        <w:t>(плани</w:t>
      </w:r>
      <w:r>
        <w:rPr>
          <w:rFonts w:ascii="Times New Roman" w:hAnsi="Times New Roman"/>
          <w:spacing w:val="2"/>
          <w:lang w:eastAsia="ru-RU"/>
        </w:rPr>
        <w:t xml:space="preserve">руемое время начала и окончания </w:t>
      </w:r>
      <w:r w:rsidRPr="00C167DF">
        <w:rPr>
          <w:rFonts w:ascii="Times New Roman" w:hAnsi="Times New Roman"/>
          <w:spacing w:val="2"/>
          <w:lang w:eastAsia="ru-RU"/>
        </w:rPr>
        <w:t>использования</w:t>
      </w:r>
      <w:r>
        <w:rPr>
          <w:rFonts w:ascii="Times New Roman" w:hAnsi="Times New Roman"/>
          <w:spacing w:val="2"/>
          <w:lang w:eastAsia="ru-RU"/>
        </w:rPr>
        <w:t xml:space="preserve">  </w:t>
      </w:r>
      <w:r w:rsidRPr="00C167DF">
        <w:rPr>
          <w:rFonts w:ascii="Times New Roman" w:hAnsi="Times New Roman"/>
          <w:spacing w:val="2"/>
          <w:lang w:eastAsia="ru-RU"/>
        </w:rPr>
        <w:t>воздушного</w:t>
      </w:r>
      <w:r>
        <w:rPr>
          <w:rFonts w:ascii="Times New Roman" w:hAnsi="Times New Roman"/>
          <w:spacing w:val="2"/>
          <w:lang w:eastAsia="ru-RU"/>
        </w:rPr>
        <w:t xml:space="preserve"> </w:t>
      </w:r>
      <w:r w:rsidRPr="00C167DF">
        <w:rPr>
          <w:rFonts w:ascii="Times New Roman" w:hAnsi="Times New Roman"/>
          <w:spacing w:val="2"/>
          <w:lang w:eastAsia="ru-RU"/>
        </w:rPr>
        <w:t>пространства)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br/>
        <w:t>Приложение:________________________________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______________________</w:t>
      </w:r>
    </w:p>
    <w:p w:rsidR="00217197" w:rsidRPr="00C167D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              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   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  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     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   </w:t>
      </w:r>
      <w:r w:rsidRPr="00C167DF">
        <w:rPr>
          <w:rFonts w:ascii="Times New Roman" w:hAnsi="Times New Roman"/>
          <w:spacing w:val="2"/>
          <w:lang w:eastAsia="ru-RU"/>
        </w:rPr>
        <w:t>(документы, прилагаемые к заявлению)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br/>
        <w:t>Результат  рассмотрения  заявления  прошу  выдать  на  руки в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_______________________________________________________________</w:t>
      </w: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; направить по адресу: ___________________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___________________________;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br/>
        <w:t>иное:______________________________________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_______________________</w:t>
      </w:r>
    </w:p>
    <w:p w:rsidR="00217197" w:rsidRPr="00C167D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lang w:eastAsia="ru-RU"/>
        </w:rPr>
      </w:pPr>
      <w:r w:rsidRPr="00C167DF">
        <w:rPr>
          <w:rFonts w:ascii="Times New Roman" w:hAnsi="Times New Roman"/>
          <w:spacing w:val="2"/>
          <w:lang w:eastAsia="ru-RU"/>
        </w:rPr>
        <w:t>                           (нужное подчеркнуть)</w:t>
      </w:r>
    </w:p>
    <w:p w:rsidR="00217197" w:rsidRPr="00F047EF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br/>
        <w:t>"____" ___________ 20___ г.               _________________________________</w:t>
      </w:r>
    </w:p>
    <w:p w:rsidR="00217197" w:rsidRPr="000E5C8D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lang w:eastAsia="ru-RU"/>
        </w:rPr>
      </w:pPr>
      <w:r w:rsidRPr="00F047EF">
        <w:rPr>
          <w:rFonts w:ascii="Times New Roman" w:hAnsi="Times New Roman"/>
          <w:spacing w:val="2"/>
          <w:sz w:val="28"/>
          <w:szCs w:val="28"/>
          <w:lang w:eastAsia="ru-RU"/>
        </w:rPr>
        <w:t>                                         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                            </w:t>
      </w:r>
      <w:r w:rsidRPr="000E5C8D">
        <w:rPr>
          <w:rFonts w:ascii="Times New Roman" w:hAnsi="Times New Roman"/>
          <w:spacing w:val="2"/>
          <w:lang w:eastAsia="ru-RU"/>
        </w:rPr>
        <w:t>(подпись, расшифровка подписи)</w:t>
      </w:r>
    </w:p>
    <w:p w:rsidR="00217197" w:rsidRPr="00BD7C99" w:rsidRDefault="00217197" w:rsidP="0087062C">
      <w:pPr>
        <w:rPr>
          <w:rFonts w:ascii="Times New Roman" w:hAnsi="Times New Roman"/>
          <w:sz w:val="28"/>
          <w:szCs w:val="28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BD7C99">
        <w:rPr>
          <w:rFonts w:ascii="Times New Roman" w:hAnsi="Times New Roman"/>
          <w:sz w:val="28"/>
          <w:szCs w:val="28"/>
        </w:rPr>
        <w:t>Глава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BD7C9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BD7C99">
        <w:rPr>
          <w:rFonts w:ascii="Times New Roman" w:hAnsi="Times New Roman"/>
          <w:sz w:val="28"/>
          <w:szCs w:val="28"/>
        </w:rPr>
        <w:t xml:space="preserve">Новопокровского района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BD7C99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В.А.Абеленцев</w:t>
      </w:r>
    </w:p>
    <w:p w:rsidR="00217197" w:rsidRPr="00AB218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Pr="00370360" w:rsidRDefault="00217197" w:rsidP="0087062C">
      <w:pPr>
        <w:ind w:left="5670"/>
        <w:rPr>
          <w:rFonts w:ascii="Times New Roman" w:hAnsi="Times New Roman"/>
          <w:sz w:val="28"/>
          <w:szCs w:val="28"/>
        </w:rPr>
      </w:pPr>
      <w:r w:rsidRPr="00370360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4</w:t>
      </w:r>
    </w:p>
    <w:p w:rsidR="00217197" w:rsidRPr="00370360" w:rsidRDefault="00217197" w:rsidP="0087062C">
      <w:pPr>
        <w:ind w:left="5670"/>
        <w:rPr>
          <w:rFonts w:ascii="Times New Roman" w:hAnsi="Times New Roman"/>
          <w:sz w:val="28"/>
          <w:szCs w:val="28"/>
        </w:rPr>
      </w:pPr>
      <w:r w:rsidRPr="001B00A4">
        <w:rPr>
          <w:rFonts w:ascii="Times New Roman" w:hAnsi="Times New Roman"/>
          <w:sz w:val="28"/>
          <w:szCs w:val="28"/>
        </w:rPr>
        <w:t>УТВЕРЖДЕН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370360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</w:t>
      </w:r>
      <w:r w:rsidRPr="00370360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 xml:space="preserve">а                                       от 22.07.2019 </w:t>
      </w:r>
      <w:r w:rsidRPr="0037036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 82</w:t>
      </w:r>
    </w:p>
    <w:p w:rsidR="00217197" w:rsidRPr="0082496C" w:rsidRDefault="00217197" w:rsidP="00C14BDF">
      <w:pPr>
        <w:shd w:val="clear" w:color="auto" w:fill="FFFFFF"/>
        <w:spacing w:after="0" w:line="288" w:lineRule="atLeast"/>
        <w:jc w:val="righ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  <w:t>Форма</w:t>
      </w:r>
    </w:p>
    <w:p w:rsidR="00217197" w:rsidRPr="0082496C" w:rsidRDefault="00217197" w:rsidP="00C14BDF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Разрешение</w:t>
      </w:r>
    </w:p>
    <w:p w:rsidR="00217197" w:rsidRPr="0082496C" w:rsidRDefault="00217197" w:rsidP="00C14BDF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 xml:space="preserve">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Новоивановского сельского поселения Новопокровского района, посадки (взлета) на расположенные в границах Новоивановского сельского поселения Новопокровского района площадки, сведения о которых не опубликованы в документах аэронавигационной информации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  <w:t>    Рассмотрев  Ваше  заявление  от  "____"  ___________  20___ № _______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Администрация Новоивановского сельского поселения Новопокровского района в соответствии с пунктом 49 Федеральных   правил   использования   воздушного  пространства  Российской Федерации,  утвержденных  Постановлением Правительства Российской Федерации от   11.03.2010   N   138,   пунктом   40.5  Федеральных авиационных правил "Организация  планирования использования воздушного пространства Российской Федерации",  утвержденных  Приказом  Минтранса  России  от  16.01.2012 N 6, разрешает:________________________________________________________</w:t>
      </w:r>
    </w:p>
    <w:p w:rsidR="00217197" w:rsidRPr="0082496C" w:rsidRDefault="00217197" w:rsidP="0082496C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lang w:eastAsia="ru-RU"/>
        </w:rPr>
        <w:t>(наименование юридического лица; фамилия, имя, отчество физического лица;</w:t>
      </w:r>
    </w:p>
    <w:p w:rsidR="00217197" w:rsidRPr="0082496C" w:rsidRDefault="00217197" w:rsidP="0082496C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lang w:eastAsia="ru-RU"/>
        </w:rPr>
        <w:t>адрес места нахождения (жительства)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выполнение    над    территорией    Новоивановского сельского поселения Новопокровского района:___________________________________________</w:t>
      </w:r>
    </w:p>
    <w:p w:rsidR="00217197" w:rsidRPr="0082496C" w:rsidRDefault="00217197" w:rsidP="0082496C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lang w:eastAsia="ru-RU"/>
        </w:rPr>
        <w:t xml:space="preserve">                                  (авиационных работ, парашютных прыжков, подъема привязных аэростатов,</w:t>
      </w:r>
    </w:p>
    <w:p w:rsidR="00217197" w:rsidRPr="0082496C" w:rsidRDefault="00217197" w:rsidP="0082496C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lang w:eastAsia="ru-RU"/>
        </w:rPr>
        <w:t xml:space="preserve">                                      демонстрационных полетов, полетов БВС, посадки (взлета) на площадку)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с целью:__________________________________________________________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lang w:eastAsia="ru-RU"/>
        </w:rPr>
        <w:t>                                             (цель проведения запрашиваемого вида деятельности)</w:t>
      </w:r>
    </w:p>
    <w:p w:rsidR="00217197" w:rsidRPr="0082496C" w:rsidRDefault="00217197" w:rsidP="0082496C">
      <w:pPr>
        <w:shd w:val="clear" w:color="auto" w:fill="FFFFFF"/>
        <w:tabs>
          <w:tab w:val="left" w:pos="5455"/>
        </w:tabs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ab/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  <w:t>на воздушном судне (воздушных судах):___________________________________________________________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 xml:space="preserve">                                 </w:t>
      </w:r>
      <w:r w:rsidRPr="0082496C">
        <w:rPr>
          <w:rFonts w:ascii="Times New Roman" w:hAnsi="Times New Roman"/>
          <w:spacing w:val="2"/>
          <w:lang w:eastAsia="ru-RU"/>
        </w:rPr>
        <w:t>(указать количество и тип воздушных судов)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  <w:t>государственный регистрационный (опознавательный) знак(и):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_________________________________________________________________</w:t>
      </w:r>
    </w:p>
    <w:p w:rsidR="00217197" w:rsidRPr="0082496C" w:rsidRDefault="00217197" w:rsidP="0082496C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lang w:eastAsia="ru-RU"/>
        </w:rPr>
        <w:t>(указать если известно заранее)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  <w:t>место использования воздушного пространства (посадки/взлета):___________________________________________________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lang w:eastAsia="ru-RU"/>
        </w:rPr>
        <w:t xml:space="preserve">                      (район проведения авиационных работ, демонстрационных полетов, полетов БВС,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lang w:eastAsia="ru-RU"/>
        </w:rPr>
        <w:t>                         посадочные площадки, площадки приземления парашютистов, место подъема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lang w:eastAsia="ru-RU"/>
        </w:rPr>
        <w:t>                                                                                     привязного аэростата)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  <w:t>Сроки  использования воздушного пространства над территорией Новоивановского сельского поселения Новопокровского района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_________________________________________________________________    </w:t>
      </w:r>
      <w:r w:rsidRPr="0082496C">
        <w:rPr>
          <w:rFonts w:ascii="Times New Roman" w:hAnsi="Times New Roman"/>
          <w:spacing w:val="2"/>
          <w:lang w:eastAsia="ru-RU"/>
        </w:rPr>
        <w:t> (дата (даты) и временной интервал проведения запрашиваемого вида   деятельности)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Председатель комиссии,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ФИО (подпись)_________________________________________________________</w:t>
      </w:r>
    </w:p>
    <w:p w:rsidR="00217197" w:rsidRPr="0082496C" w:rsidRDefault="00217197" w:rsidP="0087062C">
      <w:pPr>
        <w:rPr>
          <w:rFonts w:ascii="Times New Roman" w:hAnsi="Times New Roman"/>
          <w:sz w:val="28"/>
          <w:szCs w:val="28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</w:r>
    </w:p>
    <w:p w:rsidR="00217197" w:rsidRPr="0082496C" w:rsidRDefault="00217197" w:rsidP="0087062C">
      <w:pPr>
        <w:rPr>
          <w:rFonts w:ascii="Times New Roman" w:hAnsi="Times New Roman"/>
          <w:sz w:val="28"/>
          <w:szCs w:val="28"/>
        </w:rPr>
      </w:pPr>
      <w:r w:rsidRPr="0082496C">
        <w:rPr>
          <w:rFonts w:ascii="Times New Roman" w:hAnsi="Times New Roman"/>
          <w:sz w:val="28"/>
          <w:szCs w:val="28"/>
        </w:rPr>
        <w:t>Глава Новоивановского сельского поселения                                      Новопокровского района                                                                В.А.Абеленцев</w:t>
      </w: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Pr="00370360" w:rsidRDefault="00217197" w:rsidP="0087062C">
      <w:pPr>
        <w:ind w:left="5670"/>
        <w:rPr>
          <w:rFonts w:ascii="Times New Roman" w:hAnsi="Times New Roman"/>
          <w:sz w:val="28"/>
          <w:szCs w:val="28"/>
        </w:rPr>
      </w:pPr>
      <w:r w:rsidRPr="00370360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5</w:t>
      </w:r>
    </w:p>
    <w:p w:rsidR="00217197" w:rsidRPr="00370360" w:rsidRDefault="00217197" w:rsidP="0087062C">
      <w:pPr>
        <w:ind w:left="5670"/>
        <w:rPr>
          <w:rFonts w:ascii="Times New Roman" w:hAnsi="Times New Roman"/>
          <w:sz w:val="28"/>
          <w:szCs w:val="28"/>
        </w:rPr>
      </w:pPr>
      <w:r w:rsidRPr="001B00A4">
        <w:rPr>
          <w:rFonts w:ascii="Times New Roman" w:hAnsi="Times New Roman"/>
          <w:sz w:val="28"/>
          <w:szCs w:val="28"/>
        </w:rPr>
        <w:t>УТВЕРЖДЕН</w:t>
      </w:r>
      <w:r>
        <w:rPr>
          <w:rFonts w:ascii="Times New Roman" w:hAnsi="Times New Roman"/>
          <w:sz w:val="28"/>
          <w:szCs w:val="28"/>
        </w:rPr>
        <w:t xml:space="preserve">О </w:t>
      </w:r>
      <w:r w:rsidRPr="00370360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</w:t>
      </w:r>
      <w:r w:rsidRPr="00370360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 xml:space="preserve">а                                          от 22.07.2019 </w:t>
      </w:r>
      <w:r w:rsidRPr="0037036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 82</w:t>
      </w:r>
    </w:p>
    <w:p w:rsidR="00217197" w:rsidRDefault="00217197" w:rsidP="0082496C">
      <w:pPr>
        <w:shd w:val="clear" w:color="auto" w:fill="FFFFFF"/>
        <w:spacing w:after="0" w:line="288" w:lineRule="atLeast"/>
        <w:jc w:val="right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AB218C"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  <w:br/>
      </w:r>
      <w:r>
        <w:rPr>
          <w:rFonts w:ascii="Times New Roman" w:hAnsi="Times New Roman"/>
          <w:spacing w:val="2"/>
          <w:sz w:val="28"/>
          <w:szCs w:val="28"/>
          <w:lang w:eastAsia="ru-RU"/>
        </w:rPr>
        <w:t>Ф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орм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а</w:t>
      </w:r>
    </w:p>
    <w:p w:rsidR="00217197" w:rsidRDefault="00217197" w:rsidP="0082496C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>Р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>ешени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е</w:t>
      </w:r>
    </w:p>
    <w:p w:rsidR="00217197" w:rsidRPr="00AB218C" w:rsidRDefault="00217197" w:rsidP="0082496C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/>
          <w:color w:val="3C3C3C"/>
          <w:spacing w:val="2"/>
          <w:sz w:val="28"/>
          <w:szCs w:val="28"/>
          <w:lang w:eastAsia="ru-RU"/>
        </w:rPr>
      </w:pP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об отказе в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, посадки (взлета) на расположенные в 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455F3F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  <w:t>Рассмотрев Ваше заявлен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ие от "_____" __________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 xml:space="preserve"> 20__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_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_ № __________,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hAnsi="Times New Roman"/>
          <w:spacing w:val="2"/>
          <w:sz w:val="28"/>
          <w:szCs w:val="28"/>
          <w:lang w:eastAsia="ru-RU"/>
        </w:rPr>
        <w:t>Администрация Новоивановского сельского поселения Новопокровского района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 xml:space="preserve"> в соответствии с пунктом 49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Федерал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ьных   правил   использования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воздушного  пространства  Российской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Федера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ции,  утвержденных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Постановлением Правительства Российской Федерации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от   11.03.2010   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№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138,   пунктом   40.5  Федеральных авиационных правил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"Организация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планирования использования воздушного пространства Российской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Федерации",  утвержденных  Приказом  Минтранса  России  от  16.01.2012 N 6,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отказывает в выдаче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_________________________________________________________________</w:t>
      </w:r>
    </w:p>
    <w:p w:rsidR="00217197" w:rsidRPr="0082496C" w:rsidRDefault="00217197" w:rsidP="0082496C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82496C">
        <w:rPr>
          <w:rFonts w:ascii="Times New Roman" w:hAnsi="Times New Roman"/>
          <w:spacing w:val="2"/>
          <w:lang w:eastAsia="ru-RU"/>
        </w:rPr>
        <w:t>(наименование юридического лица; фамилия, имя, отчество физического лица)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  <w:t>адрес места нахождения (жительства): __________________________________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___________________________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____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  <w:t>разрешения   на   выполнение   авиационных   работ,   парашютных   прыжков,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демонстрационных  полетов  воздушных судов, полетов беспилотных летательных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 xml:space="preserve">аппаратов,  подъемов  привязных  аэростатов  над территорией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Новоивановского сельского поселения Новопокровского района,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 xml:space="preserve">  посадки  (взлета) на расположенные в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 xml:space="preserve"> 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 xml:space="preserve">границах </w:t>
      </w:r>
      <w:r>
        <w:rPr>
          <w:rFonts w:ascii="Times New Roman" w:hAnsi="Times New Roman"/>
          <w:spacing w:val="2"/>
          <w:sz w:val="28"/>
          <w:szCs w:val="28"/>
          <w:lang w:eastAsia="ru-RU"/>
        </w:rPr>
        <w:t>поселения</w:t>
      </w: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 xml:space="preserve"> площадки (нужное подчеркнуть) в связи с: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_________________________________________________________________</w:t>
      </w:r>
    </w:p>
    <w:p w:rsidR="00217197" w:rsidRPr="00F9718C" w:rsidRDefault="00217197" w:rsidP="00F9718C">
      <w:pPr>
        <w:shd w:val="clear" w:color="auto" w:fill="FFFFFF"/>
        <w:spacing w:after="0" w:line="291" w:lineRule="atLeast"/>
        <w:jc w:val="center"/>
        <w:textAlignment w:val="baseline"/>
        <w:rPr>
          <w:rFonts w:ascii="Times New Roman" w:hAnsi="Times New Roman"/>
          <w:spacing w:val="2"/>
          <w:lang w:eastAsia="ru-RU"/>
        </w:rPr>
      </w:pPr>
      <w:r w:rsidRPr="00F9718C">
        <w:rPr>
          <w:rFonts w:ascii="Times New Roman" w:hAnsi="Times New Roman"/>
          <w:spacing w:val="2"/>
          <w:lang w:eastAsia="ru-RU"/>
        </w:rPr>
        <w:t>(причины отказа)</w:t>
      </w:r>
    </w:p>
    <w:p w:rsidR="00217197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br/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Председатель комиссии,</w:t>
      </w:r>
    </w:p>
    <w:p w:rsidR="00217197" w:rsidRPr="0082496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  <w:lang w:eastAsia="ru-RU"/>
        </w:rPr>
      </w:pPr>
      <w:r w:rsidRPr="0082496C">
        <w:rPr>
          <w:rFonts w:ascii="Times New Roman" w:hAnsi="Times New Roman"/>
          <w:spacing w:val="2"/>
          <w:sz w:val="28"/>
          <w:szCs w:val="28"/>
          <w:lang w:eastAsia="ru-RU"/>
        </w:rPr>
        <w:t>ФИО (подпись)_________________________________________________________</w:t>
      </w:r>
    </w:p>
    <w:p w:rsidR="00217197" w:rsidRDefault="00217197" w:rsidP="0087062C">
      <w:pPr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  <w:r w:rsidRPr="00AB218C"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  <w:br/>
      </w:r>
    </w:p>
    <w:p w:rsidR="00217197" w:rsidRPr="00BD7C99" w:rsidRDefault="00217197" w:rsidP="0087062C">
      <w:pPr>
        <w:rPr>
          <w:rFonts w:ascii="Times New Roman" w:hAnsi="Times New Roman"/>
          <w:sz w:val="28"/>
          <w:szCs w:val="28"/>
        </w:rPr>
      </w:pPr>
    </w:p>
    <w:p w:rsidR="00217197" w:rsidRPr="00BD7C99" w:rsidRDefault="00217197" w:rsidP="0087062C">
      <w:pPr>
        <w:rPr>
          <w:rFonts w:ascii="Times New Roman" w:hAnsi="Times New Roman"/>
          <w:sz w:val="28"/>
          <w:szCs w:val="28"/>
        </w:rPr>
      </w:pPr>
      <w:r w:rsidRPr="00BD7C99">
        <w:rPr>
          <w:rFonts w:ascii="Times New Roman" w:hAnsi="Times New Roman"/>
          <w:sz w:val="28"/>
          <w:szCs w:val="28"/>
        </w:rPr>
        <w:t>Глава Ново</w:t>
      </w:r>
      <w:r>
        <w:rPr>
          <w:rFonts w:ascii="Times New Roman" w:hAnsi="Times New Roman"/>
          <w:sz w:val="28"/>
          <w:szCs w:val="28"/>
        </w:rPr>
        <w:t>ивановского</w:t>
      </w:r>
      <w:r w:rsidRPr="00BD7C9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BD7C99">
        <w:rPr>
          <w:rFonts w:ascii="Times New Roman" w:hAnsi="Times New Roman"/>
          <w:sz w:val="28"/>
          <w:szCs w:val="28"/>
        </w:rPr>
        <w:t xml:space="preserve">Новопокровского района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BD7C99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В.А.Абеленцев</w:t>
      </w:r>
    </w:p>
    <w:p w:rsidR="00217197" w:rsidRPr="00AB218C" w:rsidRDefault="00217197" w:rsidP="00AB218C">
      <w:pPr>
        <w:shd w:val="clear" w:color="auto" w:fill="FFFFFF"/>
        <w:spacing w:after="0" w:line="291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  <w:lang w:eastAsia="ru-RU"/>
        </w:rPr>
      </w:pPr>
    </w:p>
    <w:p w:rsidR="00217197" w:rsidRDefault="00217197"/>
    <w:sectPr w:rsidR="00217197" w:rsidSect="005412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2AC2"/>
    <w:rsid w:val="00020107"/>
    <w:rsid w:val="00025C45"/>
    <w:rsid w:val="0008309F"/>
    <w:rsid w:val="000E5C8D"/>
    <w:rsid w:val="00137B85"/>
    <w:rsid w:val="001B00A4"/>
    <w:rsid w:val="00217197"/>
    <w:rsid w:val="00261385"/>
    <w:rsid w:val="00370360"/>
    <w:rsid w:val="003A7FAE"/>
    <w:rsid w:val="003F0476"/>
    <w:rsid w:val="00455F3F"/>
    <w:rsid w:val="00541268"/>
    <w:rsid w:val="00552AC2"/>
    <w:rsid w:val="006F3F65"/>
    <w:rsid w:val="0082496C"/>
    <w:rsid w:val="0087062C"/>
    <w:rsid w:val="008C6DE7"/>
    <w:rsid w:val="00A731FD"/>
    <w:rsid w:val="00AB218C"/>
    <w:rsid w:val="00B24B51"/>
    <w:rsid w:val="00BC30A0"/>
    <w:rsid w:val="00BD7C99"/>
    <w:rsid w:val="00C14BDF"/>
    <w:rsid w:val="00C167DF"/>
    <w:rsid w:val="00D9758B"/>
    <w:rsid w:val="00E112B5"/>
    <w:rsid w:val="00F047EF"/>
    <w:rsid w:val="00F27659"/>
    <w:rsid w:val="00F524F1"/>
    <w:rsid w:val="00F971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1268"/>
    <w:pPr>
      <w:spacing w:after="200" w:line="276" w:lineRule="auto"/>
    </w:pPr>
    <w:rPr>
      <w:lang w:eastAsia="en-US"/>
    </w:rPr>
  </w:style>
  <w:style w:type="paragraph" w:styleId="Heading2">
    <w:name w:val="heading 2"/>
    <w:basedOn w:val="Normal"/>
    <w:link w:val="Heading2Char"/>
    <w:uiPriority w:val="99"/>
    <w:qFormat/>
    <w:rsid w:val="00552AC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Heading3">
    <w:name w:val="heading 3"/>
    <w:basedOn w:val="Normal"/>
    <w:link w:val="Heading3Char"/>
    <w:uiPriority w:val="99"/>
    <w:qFormat/>
    <w:rsid w:val="00552AC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552AC2"/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552AC2"/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Normal"/>
    <w:uiPriority w:val="99"/>
    <w:rsid w:val="00552AC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Normal"/>
    <w:uiPriority w:val="99"/>
    <w:rsid w:val="00552AC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semiHidden/>
    <w:rsid w:val="00552AC2"/>
    <w:rPr>
      <w:rFonts w:cs="Times New Roman"/>
      <w:color w:val="0000FF"/>
      <w:u w:val="single"/>
    </w:rPr>
  </w:style>
  <w:style w:type="paragraph" w:customStyle="1" w:styleId="unformattext">
    <w:name w:val="unformattext"/>
    <w:basedOn w:val="Normal"/>
    <w:uiPriority w:val="99"/>
    <w:rsid w:val="00552AC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Title">
    <w:name w:val="Title"/>
    <w:basedOn w:val="Normal"/>
    <w:link w:val="TitleChar"/>
    <w:uiPriority w:val="99"/>
    <w:qFormat/>
    <w:locked/>
    <w:rsid w:val="00AB218C"/>
    <w:pPr>
      <w:spacing w:after="0" w:line="240" w:lineRule="auto"/>
      <w:jc w:val="center"/>
    </w:pPr>
    <w:rPr>
      <w:rFonts w:ascii="Times New Roman" w:hAnsi="Times New Roman"/>
      <w:sz w:val="28"/>
      <w:szCs w:val="24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261385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NormalWeb">
    <w:name w:val="Normal (Web)"/>
    <w:basedOn w:val="Normal"/>
    <w:uiPriority w:val="99"/>
    <w:rsid w:val="00AB21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msonospacing0">
    <w:name w:val="msonospacing"/>
    <w:basedOn w:val="Normal"/>
    <w:uiPriority w:val="99"/>
    <w:rsid w:val="00AB21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039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02325500" TargetMode="External"/><Relationship Id="rId5" Type="http://schemas.openxmlformats.org/officeDocument/2006/relationships/hyperlink" Target="http://docs.cntd.ru/document/902207152" TargetMode="External"/><Relationship Id="rId4" Type="http://schemas.openxmlformats.org/officeDocument/2006/relationships/hyperlink" Target="http://docs.cntd.ru/document/90220715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251</TotalTime>
  <Pages>16</Pages>
  <Words>4086</Words>
  <Characters>23296</Characters>
  <Application>Microsoft Office Outlook</Application>
  <DocSecurity>0</DocSecurity>
  <Lines>0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777</cp:lastModifiedBy>
  <cp:revision>4</cp:revision>
  <cp:lastPrinted>2019-07-23T12:25:00Z</cp:lastPrinted>
  <dcterms:created xsi:type="dcterms:W3CDTF">2019-07-22T10:57:00Z</dcterms:created>
  <dcterms:modified xsi:type="dcterms:W3CDTF">2019-07-23T12:27:00Z</dcterms:modified>
</cp:coreProperties>
</file>