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E99" w:rsidRPr="00570DB5" w:rsidRDefault="00655E99" w:rsidP="00570DB5">
      <w:pPr>
        <w:pStyle w:val="Heading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655E99" w:rsidRPr="00570DB5" w:rsidRDefault="00655E99" w:rsidP="00570DB5">
      <w:pPr>
        <w:pStyle w:val="Heading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</w:p>
    <w:p w:rsidR="00655E99" w:rsidRPr="00570DB5" w:rsidRDefault="00655E99" w:rsidP="00570DB5">
      <w:pPr>
        <w:ind w:right="41"/>
        <w:jc w:val="center"/>
        <w:rPr>
          <w:b/>
          <w:bCs/>
          <w:sz w:val="28"/>
          <w:szCs w:val="28"/>
        </w:rPr>
      </w:pPr>
      <w:r w:rsidRPr="00570DB5">
        <w:rPr>
          <w:b/>
          <w:bCs/>
          <w:sz w:val="28"/>
          <w:szCs w:val="28"/>
        </w:rPr>
        <w:t>Р Е Ш Е Н И Е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Pr="00570DB5" w:rsidRDefault="00655E99" w:rsidP="00570DB5">
      <w:pPr>
        <w:rPr>
          <w:sz w:val="28"/>
          <w:szCs w:val="28"/>
        </w:rPr>
      </w:pPr>
      <w:r>
        <w:rPr>
          <w:sz w:val="28"/>
          <w:szCs w:val="28"/>
        </w:rPr>
        <w:t xml:space="preserve">24.02.2021  </w:t>
      </w:r>
      <w:r w:rsidRPr="00570DB5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      </w:t>
      </w:r>
      <w:r w:rsidRPr="00570DB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</w:t>
      </w:r>
      <w:r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 xml:space="preserve"> 101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r w:rsidRPr="00567818">
        <w:rPr>
          <w:b/>
          <w:bCs/>
          <w:color w:val="000000"/>
          <w:sz w:val="28"/>
          <w:szCs w:val="28"/>
        </w:rPr>
        <w:t xml:space="preserve">контроле </w:t>
      </w:r>
      <w:bookmarkStart w:id="0" w:name="_Hlk77686366"/>
      <w:r w:rsidRPr="00567818">
        <w:rPr>
          <w:b/>
          <w:bCs/>
          <w:color w:val="000000"/>
          <w:sz w:val="28"/>
          <w:szCs w:val="28"/>
        </w:rPr>
        <w:t>на автомобильном транспорте,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>в дорожном хозяйстве в границах населенных пунктов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655E99" w:rsidRPr="00570DB5" w:rsidRDefault="00655E99" w:rsidP="00570DB5">
      <w:pPr>
        <w:ind w:left="1134" w:right="1132"/>
        <w:jc w:val="center"/>
        <w:rPr>
          <w:sz w:val="28"/>
          <w:szCs w:val="28"/>
        </w:rPr>
      </w:pPr>
    </w:p>
    <w:p w:rsidR="00655E99" w:rsidRPr="00570DB5" w:rsidRDefault="00655E99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87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>о муниципальном контроле на автомобильном транспорте,</w:t>
      </w:r>
      <w:r>
        <w:rPr>
          <w:bCs/>
          <w:color w:val="000000"/>
          <w:sz w:val="28"/>
          <w:szCs w:val="28"/>
        </w:rPr>
        <w:t xml:space="preserve"> </w:t>
      </w:r>
      <w:r w:rsidRPr="00570DB5">
        <w:rPr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р е ш и л:</w:t>
      </w:r>
    </w:p>
    <w:p w:rsidR="00655E99" w:rsidRPr="00570DB5" w:rsidRDefault="00655E99" w:rsidP="00570DB5">
      <w:pPr>
        <w:pStyle w:val="BodyText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655E99" w:rsidRPr="00570DB5" w:rsidRDefault="00655E99" w:rsidP="00570DB5">
      <w:pPr>
        <w:pStyle w:val="BodyText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655E99" w:rsidRPr="00570DB5" w:rsidRDefault="00655E99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Hyperlink"/>
            <w:color w:val="auto"/>
            <w:sz w:val="28"/>
            <w:szCs w:val="28"/>
            <w:u w:val="none"/>
          </w:rPr>
          <w:t>://</w:t>
        </w:r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novoivanovskoesp</w:t>
        </w:r>
        <w:r w:rsidRPr="00BB1889">
          <w:rPr>
            <w:rStyle w:val="Hyperlink"/>
            <w:color w:val="auto"/>
            <w:sz w:val="28"/>
            <w:szCs w:val="28"/>
            <w:u w:val="none"/>
          </w:rPr>
          <w:t>.</w:t>
        </w:r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ru</w:t>
        </w:r>
      </w:hyperlink>
      <w:r w:rsidRPr="00570DB5">
        <w:rPr>
          <w:sz w:val="28"/>
          <w:szCs w:val="28"/>
        </w:rPr>
        <w:t>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Контроль за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r>
        <w:rPr>
          <w:color w:val="000000"/>
          <w:sz w:val="28"/>
          <w:szCs w:val="28"/>
        </w:rPr>
        <w:t>Радзивило О.И.).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обнародования, но не ранее 01.03.2022</w:t>
      </w:r>
      <w:r>
        <w:rPr>
          <w:color w:val="000000"/>
          <w:sz w:val="28"/>
          <w:szCs w:val="28"/>
        </w:rPr>
        <w:t xml:space="preserve"> года</w:t>
      </w:r>
      <w:r w:rsidRPr="00570DB5">
        <w:rPr>
          <w:color w:val="000000"/>
          <w:sz w:val="28"/>
          <w:szCs w:val="28"/>
        </w:rPr>
        <w:t>.</w:t>
      </w:r>
    </w:p>
    <w:p w:rsidR="00655E99" w:rsidRPr="00570DB5" w:rsidRDefault="00655E99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655E99" w:rsidRPr="00570DB5" w:rsidRDefault="00655E99" w:rsidP="00570DB5">
      <w:pPr>
        <w:ind w:left="360" w:right="139"/>
        <w:jc w:val="both"/>
        <w:rPr>
          <w:b/>
          <w:sz w:val="28"/>
          <w:szCs w:val="28"/>
        </w:rPr>
      </w:pPr>
    </w:p>
    <w:p w:rsidR="00655E99" w:rsidRDefault="00655E99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Приложение 1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>
        <w:rPr>
          <w:szCs w:val="28"/>
        </w:rPr>
        <w:t>24.02.2022 года</w:t>
      </w:r>
      <w:r w:rsidRPr="00104B78">
        <w:rPr>
          <w:szCs w:val="28"/>
        </w:rPr>
        <w:t xml:space="preserve"> № </w:t>
      </w:r>
      <w:r>
        <w:rPr>
          <w:szCs w:val="28"/>
        </w:rPr>
        <w:t>101</w:t>
      </w:r>
    </w:p>
    <w:p w:rsidR="00655E99" w:rsidRPr="00104B78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Pr="00104B78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655E99" w:rsidRPr="001163D5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1163D5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163D5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Pr="009E2EB6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655E99" w:rsidRPr="0038721B" w:rsidTr="004F0AA9">
        <w:trPr>
          <w:trHeight w:val="315"/>
        </w:trPr>
        <w:tc>
          <w:tcPr>
            <w:tcW w:w="477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№ пп</w:t>
            </w:r>
          </w:p>
        </w:tc>
        <w:tc>
          <w:tcPr>
            <w:tcW w:w="7002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655E99" w:rsidRPr="00BE7959" w:rsidTr="004F0AA9">
        <w:trPr>
          <w:trHeight w:val="12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655E99" w:rsidRPr="001163D5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42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5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t>П</w:t>
      </w:r>
      <w:r>
        <w:rPr>
          <w:szCs w:val="28"/>
        </w:rPr>
        <w:t>риложение 2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>
        <w:rPr>
          <w:szCs w:val="28"/>
        </w:rPr>
        <w:t>24.02.2022 года</w:t>
      </w:r>
      <w:r w:rsidRPr="00D86054">
        <w:rPr>
          <w:szCs w:val="28"/>
        </w:rPr>
        <w:t xml:space="preserve"> № </w:t>
      </w:r>
      <w:r>
        <w:rPr>
          <w:szCs w:val="28"/>
        </w:rPr>
        <w:t>101</w:t>
      </w:r>
    </w:p>
    <w:p w:rsidR="00655E99" w:rsidRPr="00D86054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применяемые при осуществлении муниципального 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1A64AF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A64AF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655E99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655E99" w:rsidRPr="00E94275" w:rsidRDefault="00655E99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№ п/п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 w:rsidRPr="00E94275">
              <w:t>В</w:t>
            </w:r>
            <w:r>
              <w:t>км</w:t>
            </w:r>
            <w:r w:rsidRPr="00E94275">
              <w:t xml:space="preserve"> = (</w:t>
            </w:r>
            <w:r>
              <w:t>Кпм</w:t>
            </w:r>
            <w:r w:rsidRPr="00E94275">
              <w:t xml:space="preserve"> / Р</w:t>
            </w:r>
            <w:r>
              <w:t>пм</w:t>
            </w:r>
            <w:r w:rsidRPr="00E94275">
              <w:t>) x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В</w:t>
            </w:r>
            <w:r>
              <w:t>пм</w:t>
            </w:r>
            <w:r w:rsidRPr="00E94275">
              <w:t xml:space="preserve"> - выполняемость контрольных мероприятий </w:t>
            </w:r>
            <w:r>
              <w:t>(</w:t>
            </w:r>
            <w:r w:rsidRPr="00E94275">
              <w:t>%</w:t>
            </w:r>
            <w:r>
              <w:t>)</w:t>
            </w:r>
          </w:p>
          <w:p w:rsidR="00655E99" w:rsidRPr="00E94275" w:rsidRDefault="00655E99" w:rsidP="004F0AA9">
            <w:r>
              <w:t xml:space="preserve">Кпм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655E99" w:rsidRPr="00E94275" w:rsidRDefault="00655E99" w:rsidP="004F0AA9">
            <w:r w:rsidRPr="00E94275">
              <w:t>Р</w:t>
            </w:r>
            <w:r>
              <w:t>пм</w:t>
            </w:r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100%</w:t>
            </w:r>
          </w:p>
        </w:tc>
      </w:tr>
      <w:tr w:rsidR="00655E99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 xml:space="preserve">Ж x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Ж - количество жалоб (ед.)</w:t>
            </w:r>
          </w:p>
          <w:p w:rsidR="00655E99" w:rsidRPr="00E94275" w:rsidRDefault="00655E99" w:rsidP="004F0AA9">
            <w:r>
              <w:t>Км</w:t>
            </w:r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Кмн</w:t>
            </w:r>
            <w:r w:rsidRPr="00E94275">
              <w:t xml:space="preserve"> x 100 / </w:t>
            </w:r>
            <w:r>
              <w:t>Кпм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Кмн</w:t>
            </w:r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655E99" w:rsidRPr="00E94275" w:rsidRDefault="00655E99" w:rsidP="004F0AA9">
            <w:r>
              <w:t>Кпм</w:t>
            </w:r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Кмл x 100 / Кпм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Кмл - контрольные мероприятия, не проведенные по причине отсутствия проверяемого лица (ед.)</w:t>
            </w:r>
          </w:p>
          <w:p w:rsidR="00655E99" w:rsidRDefault="00655E99" w:rsidP="004F0AA9">
            <w:r>
              <w:t>Кпм-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30%</w:t>
            </w:r>
          </w:p>
        </w:tc>
      </w:tr>
      <w:tr w:rsidR="00655E99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Кзо х 100 / Кпз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Кзо - количество заявлений, по которым пришел отказ в согласовании (ед.)</w:t>
            </w:r>
          </w:p>
          <w:p w:rsidR="00655E99" w:rsidRPr="00E94275" w:rsidRDefault="00655E99" w:rsidP="004F0AA9">
            <w:r w:rsidRPr="00E94275">
              <w:t>Кпз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 w:rsidRPr="007D7A8A">
              <w:t>Кнм х 100 / Квн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 w:rsidRPr="007D7A8A">
              <w:t>Кнм - количество материалов, направленных в уполномоченные органы (ед.)</w:t>
            </w:r>
          </w:p>
          <w:p w:rsidR="00655E99" w:rsidRPr="007D7A8A" w:rsidRDefault="00655E99" w:rsidP="004F0AA9">
            <w:r w:rsidRPr="007D7A8A">
              <w:t>Квн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7D7A8A">
              <w:t>100%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Шт.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Шт.</w:t>
            </w:r>
          </w:p>
        </w:tc>
      </w:tr>
      <w:tr w:rsidR="00655E99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655E99" w:rsidRPr="00E94275" w:rsidRDefault="00655E99" w:rsidP="004F0AA9">
            <w:pPr>
              <w:jc w:val="center"/>
            </w:pPr>
            <w:r w:rsidRPr="00E94275">
              <w:t>характеризующие объем задействованных трудовых ресурсов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№ п\п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Обозначения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(ед.)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63"/>
            </w:pPr>
            <w:r w:rsidRPr="00E94275">
              <w:t>Км / Кр= Нк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Км - количество контрольных мероприятий (ед.)</w:t>
            </w:r>
          </w:p>
          <w:p w:rsidR="00655E99" w:rsidRPr="00E94275" w:rsidRDefault="00655E99" w:rsidP="004F0AA9">
            <w:r w:rsidRPr="00E94275">
              <w:t>Кр - количество работников органа муниципального контроля (ед.)</w:t>
            </w:r>
          </w:p>
          <w:p w:rsidR="00655E99" w:rsidRPr="00E94275" w:rsidRDefault="00655E99" w:rsidP="004F0AA9">
            <w:r w:rsidRPr="00E94275">
              <w:t>Нк - нагрузка на 1 работника (ед.)</w:t>
            </w:r>
          </w:p>
        </w:tc>
      </w:tr>
    </w:tbl>
    <w:p w:rsidR="00655E99" w:rsidRPr="00E94275" w:rsidRDefault="00655E99" w:rsidP="009738F7">
      <w:pPr>
        <w:rPr>
          <w:b/>
        </w:rPr>
      </w:pPr>
    </w:p>
    <w:p w:rsidR="00655E99" w:rsidRDefault="00655E99" w:rsidP="009738F7">
      <w:pPr>
        <w:ind w:right="-365" w:firstLine="851"/>
        <w:jc w:val="both"/>
      </w:pPr>
    </w:p>
    <w:p w:rsidR="00655E99" w:rsidRPr="00493273" w:rsidRDefault="00655E99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493273" w:rsidRDefault="00655E99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655E99" w:rsidRDefault="00655E99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655E99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ўа¬»¬¦¬ў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64AF"/>
    <w:rsid w:val="0027004E"/>
    <w:rsid w:val="0038721B"/>
    <w:rsid w:val="0048548B"/>
    <w:rsid w:val="00493273"/>
    <w:rsid w:val="004F0AA9"/>
    <w:rsid w:val="00501B52"/>
    <w:rsid w:val="00567818"/>
    <w:rsid w:val="00570DB5"/>
    <w:rsid w:val="00596205"/>
    <w:rsid w:val="00655E99"/>
    <w:rsid w:val="00796AE4"/>
    <w:rsid w:val="007D1DE9"/>
    <w:rsid w:val="007D7A8A"/>
    <w:rsid w:val="00825F0B"/>
    <w:rsid w:val="008309E9"/>
    <w:rsid w:val="008505B7"/>
    <w:rsid w:val="00855CDD"/>
    <w:rsid w:val="00861768"/>
    <w:rsid w:val="008E19B2"/>
    <w:rsid w:val="009738F7"/>
    <w:rsid w:val="009C3935"/>
    <w:rsid w:val="009E2EB6"/>
    <w:rsid w:val="009E61A6"/>
    <w:rsid w:val="00A216E1"/>
    <w:rsid w:val="00A46531"/>
    <w:rsid w:val="00B52843"/>
    <w:rsid w:val="00BB1889"/>
    <w:rsid w:val="00BE7959"/>
    <w:rsid w:val="00C03BD1"/>
    <w:rsid w:val="00C329E8"/>
    <w:rsid w:val="00D00AEE"/>
    <w:rsid w:val="00D737FD"/>
    <w:rsid w:val="00D86054"/>
    <w:rsid w:val="00E44B0B"/>
    <w:rsid w:val="00E93D83"/>
    <w:rsid w:val="00E94275"/>
    <w:rsid w:val="00E97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BodyText">
    <w:name w:val="Body Text"/>
    <w:basedOn w:val="Normal"/>
    <w:link w:val="BodyTextChar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western">
    <w:name w:val="western"/>
    <w:basedOn w:val="Normal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  <w:szCs w:val="20"/>
    </w:rPr>
  </w:style>
  <w:style w:type="character" w:styleId="Hyperlink">
    <w:name w:val="Hyperlink"/>
    <w:basedOn w:val="DefaultParagraphFont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5</Pages>
  <Words>968</Words>
  <Characters>5521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777</cp:lastModifiedBy>
  <cp:revision>7</cp:revision>
  <cp:lastPrinted>2022-02-15T12:16:00Z</cp:lastPrinted>
  <dcterms:created xsi:type="dcterms:W3CDTF">2022-02-22T10:59:00Z</dcterms:created>
  <dcterms:modified xsi:type="dcterms:W3CDTF">2022-02-22T11:57:00Z</dcterms:modified>
</cp:coreProperties>
</file>