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0F1F" w:rsidRDefault="00D70F1F" w:rsidP="00A841CE">
      <w:pPr>
        <w:jc w:val="center"/>
        <w:rPr>
          <w:rFonts w:ascii="Times New Roman" w:hAnsi="Times New Roman"/>
          <w:b/>
          <w:caps/>
          <w:sz w:val="28"/>
          <w:szCs w:val="28"/>
        </w:rPr>
      </w:pPr>
      <w:r w:rsidRPr="00A841CE">
        <w:rPr>
          <w:rFonts w:ascii="Times New Roman" w:hAnsi="Times New Roman"/>
          <w:b/>
          <w:caps/>
          <w:sz w:val="28"/>
          <w:szCs w:val="28"/>
        </w:rPr>
        <w:t>АДМИНИСТРАЦИЯ НОВОИВАНОВСКОГО сельского Поселения  Новопокровского района</w:t>
      </w:r>
    </w:p>
    <w:p w:rsidR="00D70F1F" w:rsidRPr="00A841CE" w:rsidRDefault="00D70F1F" w:rsidP="00A841CE">
      <w:pPr>
        <w:jc w:val="center"/>
        <w:rPr>
          <w:rFonts w:ascii="Times New Roman" w:hAnsi="Times New Roman"/>
          <w:sz w:val="28"/>
          <w:szCs w:val="28"/>
        </w:rPr>
      </w:pPr>
    </w:p>
    <w:p w:rsidR="00D70F1F" w:rsidRPr="00A841CE" w:rsidRDefault="00D70F1F" w:rsidP="00A841CE">
      <w:pPr>
        <w:jc w:val="center"/>
        <w:rPr>
          <w:rFonts w:ascii="Times New Roman" w:hAnsi="Times New Roman"/>
          <w:b/>
          <w:sz w:val="28"/>
          <w:szCs w:val="28"/>
        </w:rPr>
      </w:pPr>
      <w:r w:rsidRPr="00A841CE">
        <w:rPr>
          <w:rFonts w:ascii="Times New Roman" w:hAnsi="Times New Roman"/>
          <w:b/>
          <w:sz w:val="28"/>
          <w:szCs w:val="28"/>
        </w:rPr>
        <w:t>П О С Т А Н О В Л Е Н И Е</w:t>
      </w:r>
    </w:p>
    <w:p w:rsidR="00D70F1F" w:rsidRPr="00A841CE" w:rsidRDefault="00D70F1F" w:rsidP="00A841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07</w:t>
      </w:r>
      <w:r w:rsidRPr="00A841C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</w:t>
      </w:r>
      <w:r w:rsidRPr="00A841CE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3</w:t>
      </w:r>
      <w:r w:rsidRPr="00A841CE">
        <w:rPr>
          <w:rFonts w:ascii="Times New Roman" w:hAnsi="Times New Roman"/>
          <w:sz w:val="28"/>
          <w:szCs w:val="28"/>
        </w:rPr>
        <w:t xml:space="preserve">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A841CE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104</w:t>
      </w:r>
    </w:p>
    <w:p w:rsidR="00D70F1F" w:rsidRPr="00A841CE" w:rsidRDefault="00D70F1F" w:rsidP="00A841CE">
      <w:pPr>
        <w:tabs>
          <w:tab w:val="left" w:pos="5760"/>
        </w:tabs>
        <w:ind w:right="41"/>
        <w:jc w:val="center"/>
        <w:rPr>
          <w:rFonts w:ascii="Times New Roman" w:hAnsi="Times New Roman"/>
          <w:b/>
          <w:sz w:val="28"/>
          <w:szCs w:val="28"/>
        </w:rPr>
      </w:pPr>
      <w:r w:rsidRPr="00A841CE">
        <w:rPr>
          <w:rFonts w:ascii="Times New Roman" w:hAnsi="Times New Roman"/>
          <w:sz w:val="28"/>
          <w:szCs w:val="28"/>
        </w:rPr>
        <w:t>станица Новоивановская</w:t>
      </w:r>
    </w:p>
    <w:p w:rsidR="00D70F1F" w:rsidRPr="00A841CE" w:rsidRDefault="00D70F1F" w:rsidP="00A841CE">
      <w:pPr>
        <w:rPr>
          <w:rFonts w:ascii="Times New Roman" w:hAnsi="Times New Roman"/>
          <w:b/>
          <w:bCs/>
          <w:sz w:val="28"/>
          <w:szCs w:val="28"/>
        </w:rPr>
      </w:pPr>
    </w:p>
    <w:p w:rsidR="00D70F1F" w:rsidRPr="00A841CE" w:rsidRDefault="00D70F1F" w:rsidP="00A841C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841CE">
        <w:rPr>
          <w:rFonts w:ascii="Times New Roman" w:hAnsi="Times New Roman"/>
          <w:b/>
          <w:sz w:val="28"/>
          <w:szCs w:val="28"/>
        </w:rPr>
        <w:t xml:space="preserve">Об утверждении </w:t>
      </w:r>
      <w:r>
        <w:rPr>
          <w:rFonts w:ascii="Times New Roman" w:hAnsi="Times New Roman"/>
          <w:b/>
          <w:sz w:val="28"/>
          <w:szCs w:val="28"/>
        </w:rPr>
        <w:t xml:space="preserve">Программы </w:t>
      </w: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 xml:space="preserve">профилактики рисков </w:t>
      </w:r>
      <w:r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 xml:space="preserve">                </w:t>
      </w: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 xml:space="preserve">причинения вреда (ущерба) охраняемым законом ценностям по муниципальному контролю </w:t>
      </w:r>
      <w:r w:rsidRPr="003862D3">
        <w:rPr>
          <w:rFonts w:ascii="Times New Roman" w:hAnsi="Times New Roman"/>
          <w:b/>
          <w:color w:val="000000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</w:r>
      <w:r w:rsidRPr="003862D3">
        <w:rPr>
          <w:rFonts w:ascii="Times New Roman" w:hAnsi="Times New Roman"/>
          <w:b/>
          <w:sz w:val="28"/>
          <w:szCs w:val="28"/>
        </w:rPr>
        <w:t>Новоивановского сельского  поселения Новопокровского района</w:t>
      </w:r>
      <w:r w:rsidRPr="003862D3">
        <w:rPr>
          <w:rFonts w:ascii="Times New Roman" w:hAnsi="Times New Roman"/>
          <w:b/>
          <w:color w:val="252525"/>
          <w:sz w:val="28"/>
          <w:szCs w:val="28"/>
          <w:lang w:eastAsia="ru-RU"/>
        </w:rPr>
        <w:t xml:space="preserve"> </w:t>
      </w: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на 202</w:t>
      </w:r>
      <w:r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4</w:t>
      </w: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 xml:space="preserve"> год</w:t>
      </w:r>
    </w:p>
    <w:p w:rsidR="00D70F1F" w:rsidRPr="00A841CE" w:rsidRDefault="00D70F1F" w:rsidP="00A841CE">
      <w:pPr>
        <w:spacing w:line="23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70F1F" w:rsidRPr="00A841CE" w:rsidRDefault="00D70F1F" w:rsidP="00A841CE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A841CE">
        <w:rPr>
          <w:rFonts w:ascii="Times New Roman" w:hAnsi="Times New Roman"/>
          <w:sz w:val="28"/>
          <w:szCs w:val="28"/>
        </w:rPr>
        <w:t xml:space="preserve">В соответствии со статьей 44 </w:t>
      </w:r>
      <w:hyperlink r:id="rId5" w:history="1">
        <w:r w:rsidRPr="00A841CE">
          <w:rPr>
            <w:rFonts w:ascii="Times New Roman" w:hAnsi="Times New Roman"/>
            <w:sz w:val="28"/>
            <w:szCs w:val="28"/>
          </w:rPr>
          <w:t>Федерального закон</w:t>
        </w:r>
      </w:hyperlink>
      <w:r w:rsidRPr="00A841CE">
        <w:rPr>
          <w:rFonts w:ascii="Times New Roman" w:hAnsi="Times New Roman"/>
          <w:sz w:val="28"/>
          <w:szCs w:val="28"/>
        </w:rPr>
        <w:t xml:space="preserve">а от 31 июля  2020 года № 248-ФЗ «О государственном контроле (надзоре) и муниципальном контроле в Российской Федерации», </w:t>
      </w:r>
      <w:hyperlink r:id="rId6" w:history="1">
        <w:r w:rsidRPr="00A841CE">
          <w:rPr>
            <w:rFonts w:ascii="Times New Roman" w:hAnsi="Times New Roman"/>
            <w:sz w:val="28"/>
            <w:szCs w:val="28"/>
          </w:rPr>
          <w:t>постановлением</w:t>
        </w:r>
      </w:hyperlink>
      <w:r w:rsidRPr="00A841CE">
        <w:rPr>
          <w:rFonts w:ascii="Times New Roman" w:hAnsi="Times New Roman"/>
          <w:sz w:val="28"/>
          <w:szCs w:val="28"/>
        </w:rPr>
        <w:t xml:space="preserve"> Правительства Российской Федерации от 25 июня 2021 года № 990 «</w:t>
      </w:r>
      <w:r w:rsidRPr="00A841CE">
        <w:rPr>
          <w:rFonts w:ascii="Times New Roman" w:hAnsi="Times New Roman"/>
          <w:sz w:val="28"/>
          <w:szCs w:val="28"/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 w:rsidRPr="00A841CE">
        <w:rPr>
          <w:rFonts w:ascii="Times New Roman" w:hAnsi="Times New Roman"/>
          <w:sz w:val="28"/>
          <w:szCs w:val="28"/>
        </w:rPr>
        <w:t>», администрация Новоивановского сельского поселения Новопокровского района п о с т а н о в л я е т:</w:t>
      </w:r>
    </w:p>
    <w:p w:rsidR="00D70F1F" w:rsidRPr="00A841CE" w:rsidRDefault="00D70F1F" w:rsidP="00A841CE">
      <w:pPr>
        <w:pStyle w:val="ListParagraph"/>
        <w:numPr>
          <w:ilvl w:val="0"/>
          <w:numId w:val="2"/>
        </w:numPr>
        <w:spacing w:line="230" w:lineRule="auto"/>
        <w:ind w:left="0" w:firstLine="851"/>
        <w:jc w:val="both"/>
        <w:rPr>
          <w:sz w:val="28"/>
          <w:szCs w:val="28"/>
        </w:rPr>
      </w:pPr>
      <w:r w:rsidRPr="00A841CE">
        <w:rPr>
          <w:sz w:val="28"/>
          <w:szCs w:val="28"/>
        </w:rPr>
        <w:t xml:space="preserve">Утвердить </w:t>
      </w:r>
      <w:r w:rsidRPr="00485AB6">
        <w:rPr>
          <w:sz w:val="28"/>
          <w:szCs w:val="28"/>
        </w:rPr>
        <w:t>Программ</w:t>
      </w:r>
      <w:r>
        <w:rPr>
          <w:sz w:val="28"/>
          <w:szCs w:val="28"/>
        </w:rPr>
        <w:t>у</w:t>
      </w:r>
      <w:r w:rsidRPr="00485AB6">
        <w:rPr>
          <w:sz w:val="28"/>
          <w:szCs w:val="28"/>
        </w:rPr>
        <w:t xml:space="preserve"> </w:t>
      </w:r>
      <w:r w:rsidRPr="00485AB6">
        <w:rPr>
          <w:bCs/>
          <w:color w:val="252525"/>
          <w:sz w:val="28"/>
          <w:szCs w:val="28"/>
        </w:rPr>
        <w:t xml:space="preserve">профилактики рисков причинения вреда (ущерба) охраняемым законом ценностям по муниципальному контролю </w:t>
      </w:r>
      <w:r w:rsidRPr="00485AB6">
        <w:rPr>
          <w:color w:val="000000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</w:r>
      <w:r w:rsidRPr="00485AB6">
        <w:rPr>
          <w:sz w:val="28"/>
          <w:szCs w:val="28"/>
        </w:rPr>
        <w:t>Новоивановского сельского  поселения Новопокровского района</w:t>
      </w:r>
      <w:r w:rsidRPr="00485AB6">
        <w:rPr>
          <w:color w:val="252525"/>
          <w:sz w:val="28"/>
          <w:szCs w:val="28"/>
        </w:rPr>
        <w:t xml:space="preserve"> </w:t>
      </w:r>
      <w:r w:rsidRPr="00485AB6">
        <w:rPr>
          <w:bCs/>
          <w:color w:val="252525"/>
          <w:sz w:val="28"/>
          <w:szCs w:val="28"/>
        </w:rPr>
        <w:t>на 202</w:t>
      </w:r>
      <w:r>
        <w:rPr>
          <w:bCs/>
          <w:color w:val="252525"/>
          <w:sz w:val="28"/>
          <w:szCs w:val="28"/>
        </w:rPr>
        <w:t>4</w:t>
      </w:r>
      <w:r w:rsidRPr="00485AB6">
        <w:rPr>
          <w:bCs/>
          <w:color w:val="252525"/>
          <w:sz w:val="28"/>
          <w:szCs w:val="28"/>
        </w:rPr>
        <w:t xml:space="preserve"> год</w:t>
      </w:r>
      <w:r>
        <w:rPr>
          <w:b/>
          <w:bCs/>
          <w:color w:val="252525"/>
          <w:sz w:val="28"/>
          <w:szCs w:val="28"/>
        </w:rPr>
        <w:t xml:space="preserve"> </w:t>
      </w:r>
      <w:r w:rsidRPr="00A841CE">
        <w:rPr>
          <w:sz w:val="28"/>
          <w:szCs w:val="28"/>
        </w:rPr>
        <w:t>согласно приложению к настоящему постановлению.</w:t>
      </w:r>
    </w:p>
    <w:p w:rsidR="00D70F1F" w:rsidRPr="00A841CE" w:rsidRDefault="00D70F1F" w:rsidP="00A841CE">
      <w:pPr>
        <w:pStyle w:val="ListParagraph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 w:rsidRPr="00A841CE">
        <w:rPr>
          <w:sz w:val="28"/>
          <w:szCs w:val="28"/>
        </w:rPr>
        <w:t xml:space="preserve">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обнародовать и  обеспечить размещение настоящего </w:t>
      </w:r>
      <w:r w:rsidRPr="00A841CE">
        <w:rPr>
          <w:color w:val="000000"/>
          <w:sz w:val="28"/>
          <w:szCs w:val="28"/>
        </w:rPr>
        <w:t xml:space="preserve">постановления </w:t>
      </w:r>
      <w:r w:rsidRPr="00A841CE">
        <w:rPr>
          <w:sz w:val="28"/>
          <w:szCs w:val="28"/>
        </w:rPr>
        <w:t xml:space="preserve">на официальном сайте администрации Новоивановского сельского поселения Новопокровского района в информационно-телекоммуникационной сети «Интернет» </w:t>
      </w:r>
      <w:r w:rsidRPr="00AD18F0">
        <w:rPr>
          <w:sz w:val="28"/>
          <w:szCs w:val="28"/>
        </w:rPr>
        <w:t>(</w:t>
      </w:r>
      <w:hyperlink r:id="rId7" w:history="1">
        <w:r w:rsidRPr="00AD18F0">
          <w:rPr>
            <w:rStyle w:val="Hyperlink"/>
            <w:color w:val="auto"/>
            <w:sz w:val="28"/>
            <w:szCs w:val="28"/>
            <w:lang w:val="en-US"/>
          </w:rPr>
          <w:t>http</w:t>
        </w:r>
        <w:r w:rsidRPr="00AD18F0">
          <w:rPr>
            <w:rStyle w:val="Hyperlink"/>
            <w:color w:val="auto"/>
            <w:sz w:val="28"/>
            <w:szCs w:val="28"/>
          </w:rPr>
          <w:t>://</w:t>
        </w:r>
        <w:r w:rsidRPr="00AD18F0">
          <w:rPr>
            <w:rStyle w:val="Hyperlink"/>
            <w:color w:val="auto"/>
            <w:sz w:val="28"/>
            <w:szCs w:val="28"/>
            <w:lang w:val="en-US"/>
          </w:rPr>
          <w:t>novoivanovskoesp</w:t>
        </w:r>
        <w:r w:rsidRPr="00AD18F0">
          <w:rPr>
            <w:rStyle w:val="Hyperlink"/>
            <w:color w:val="auto"/>
            <w:sz w:val="28"/>
            <w:szCs w:val="28"/>
          </w:rPr>
          <w:t>.</w:t>
        </w:r>
        <w:r w:rsidRPr="00AD18F0">
          <w:rPr>
            <w:rStyle w:val="Hyperlink"/>
            <w:color w:val="auto"/>
            <w:sz w:val="28"/>
            <w:szCs w:val="28"/>
            <w:lang w:val="en-US"/>
          </w:rPr>
          <w:t>ru</w:t>
        </w:r>
      </w:hyperlink>
      <w:r w:rsidRPr="00A841CE">
        <w:rPr>
          <w:sz w:val="28"/>
          <w:szCs w:val="28"/>
        </w:rPr>
        <w:t>)</w:t>
      </w:r>
    </w:p>
    <w:p w:rsidR="00D70F1F" w:rsidRPr="00A841CE" w:rsidRDefault="00D70F1F" w:rsidP="00A841CE">
      <w:pPr>
        <w:pStyle w:val="ListParagraph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 w:rsidRPr="00A841CE">
        <w:rPr>
          <w:sz w:val="28"/>
          <w:szCs w:val="28"/>
        </w:rPr>
        <w:t xml:space="preserve"> Контроль  за выполнением настоящего постановления оставляю за собой.</w:t>
      </w:r>
    </w:p>
    <w:p w:rsidR="00D70F1F" w:rsidRPr="00A841CE" w:rsidRDefault="00D70F1F" w:rsidP="00A841CE">
      <w:pPr>
        <w:pStyle w:val="ListParagraph"/>
        <w:numPr>
          <w:ilvl w:val="0"/>
          <w:numId w:val="2"/>
        </w:numPr>
        <w:ind w:left="0" w:firstLine="851"/>
        <w:jc w:val="both"/>
        <w:rPr>
          <w:sz w:val="28"/>
          <w:szCs w:val="28"/>
        </w:rPr>
      </w:pPr>
      <w:r w:rsidRPr="00A841CE">
        <w:rPr>
          <w:sz w:val="28"/>
          <w:szCs w:val="28"/>
        </w:rPr>
        <w:t>Постановление вступает в силу со дня его официального обнародования.</w:t>
      </w:r>
    </w:p>
    <w:p w:rsidR="00D70F1F" w:rsidRPr="00A841CE" w:rsidRDefault="00D70F1F" w:rsidP="00A841CE">
      <w:pPr>
        <w:ind w:firstLine="851"/>
        <w:jc w:val="both"/>
        <w:rPr>
          <w:rFonts w:ascii="Times New Roman" w:hAnsi="Times New Roman"/>
          <w:sz w:val="28"/>
          <w:szCs w:val="28"/>
        </w:rPr>
      </w:pPr>
    </w:p>
    <w:p w:rsidR="00D70F1F" w:rsidRPr="00A841CE" w:rsidRDefault="00D70F1F" w:rsidP="00485AB6">
      <w:pPr>
        <w:rPr>
          <w:rFonts w:ascii="Times New Roman" w:hAnsi="Times New Roman"/>
          <w:bCs/>
          <w:sz w:val="28"/>
          <w:szCs w:val="28"/>
        </w:rPr>
      </w:pPr>
      <w:r w:rsidRPr="00A841CE">
        <w:rPr>
          <w:rFonts w:ascii="Times New Roman" w:hAnsi="Times New Roman"/>
          <w:sz w:val="28"/>
          <w:szCs w:val="28"/>
        </w:rPr>
        <w:t xml:space="preserve">Глава Новоивановского сельского поселения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A841CE">
        <w:rPr>
          <w:rFonts w:ascii="Times New Roman" w:hAnsi="Times New Roman"/>
          <w:sz w:val="28"/>
          <w:szCs w:val="28"/>
        </w:rPr>
        <w:t>Новопокровского района                                                                В.А.Абеленцев</w:t>
      </w:r>
      <w:r w:rsidRPr="00A841CE">
        <w:rPr>
          <w:rFonts w:ascii="Times New Roman" w:hAnsi="Times New Roman"/>
          <w:bCs/>
          <w:sz w:val="28"/>
          <w:szCs w:val="28"/>
        </w:rPr>
        <w:t xml:space="preserve">    </w:t>
      </w: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D70F1F" w:rsidRPr="005B099B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  <w:r w:rsidRPr="005B099B">
        <w:rPr>
          <w:rFonts w:ascii="Times New Roman" w:hAnsi="Times New Roman"/>
          <w:sz w:val="28"/>
          <w:szCs w:val="28"/>
        </w:rPr>
        <w:t>УТВЕРЖДЕНА</w:t>
      </w:r>
    </w:p>
    <w:p w:rsidR="00D70F1F" w:rsidRPr="005B099B" w:rsidRDefault="00D70F1F" w:rsidP="00C82A6A">
      <w:pPr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5B099B">
        <w:rPr>
          <w:rFonts w:ascii="Times New Roman" w:hAnsi="Times New Roman"/>
          <w:sz w:val="28"/>
          <w:szCs w:val="28"/>
        </w:rPr>
        <w:t xml:space="preserve">остановлением администрации  Новоивановского сельского поселения Новопокровского района </w:t>
      </w:r>
    </w:p>
    <w:p w:rsidR="00D70F1F" w:rsidRDefault="00D70F1F" w:rsidP="00C82A6A">
      <w:pPr>
        <w:shd w:val="clear" w:color="auto" w:fill="FFFFFF"/>
        <w:spacing w:after="129" w:line="240" w:lineRule="auto"/>
        <w:ind w:left="5812"/>
        <w:rPr>
          <w:rFonts w:ascii="Times New Roman" w:hAnsi="Times New Roman"/>
          <w:sz w:val="28"/>
          <w:szCs w:val="28"/>
        </w:rPr>
      </w:pPr>
      <w:r w:rsidRPr="005B099B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07.12.</w:t>
      </w:r>
      <w:r w:rsidRPr="005B099B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>3</w:t>
      </w:r>
      <w:r w:rsidRPr="005B099B">
        <w:rPr>
          <w:rFonts w:ascii="Times New Roman" w:hAnsi="Times New Roman"/>
          <w:sz w:val="28"/>
          <w:szCs w:val="28"/>
        </w:rPr>
        <w:t xml:space="preserve"> г.  № </w:t>
      </w:r>
      <w:r>
        <w:rPr>
          <w:rFonts w:ascii="Times New Roman" w:hAnsi="Times New Roman"/>
          <w:sz w:val="28"/>
          <w:szCs w:val="28"/>
        </w:rPr>
        <w:t>104</w:t>
      </w:r>
    </w:p>
    <w:p w:rsidR="00D70F1F" w:rsidRPr="001B3899" w:rsidRDefault="00D70F1F" w:rsidP="00C82A6A">
      <w:pPr>
        <w:shd w:val="clear" w:color="auto" w:fill="FFFFFF"/>
        <w:spacing w:after="129" w:line="240" w:lineRule="auto"/>
        <w:ind w:left="5812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 xml:space="preserve">Программа профилактики рисков причинения вреда (ущерба) охраняемым законом ценностям по муниципальному контролю </w:t>
      </w:r>
      <w:r w:rsidRPr="003862D3">
        <w:rPr>
          <w:rFonts w:ascii="Times New Roman" w:hAnsi="Times New Roman"/>
          <w:b/>
          <w:color w:val="000000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</w:r>
      <w:r w:rsidRPr="003862D3">
        <w:rPr>
          <w:rFonts w:ascii="Times New Roman" w:hAnsi="Times New Roman"/>
          <w:b/>
          <w:sz w:val="28"/>
          <w:szCs w:val="28"/>
        </w:rPr>
        <w:t>Новоивановского сельского  поселения Новопокровского района</w:t>
      </w:r>
      <w:r w:rsidRPr="003862D3">
        <w:rPr>
          <w:rFonts w:ascii="Times New Roman" w:hAnsi="Times New Roman"/>
          <w:b/>
          <w:color w:val="252525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color w:val="252525"/>
          <w:sz w:val="28"/>
          <w:szCs w:val="28"/>
          <w:lang w:eastAsia="ru-RU"/>
        </w:rPr>
        <w:t xml:space="preserve">           </w:t>
      </w: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на 202</w:t>
      </w:r>
      <w:r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4</w:t>
      </w: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 xml:space="preserve"> год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</w:t>
      </w:r>
    </w:p>
    <w:p w:rsidR="00D70F1F" w:rsidRPr="00C82A6A" w:rsidRDefault="00D70F1F" w:rsidP="00C82A6A">
      <w:pPr>
        <w:pStyle w:val="ListParagraph"/>
        <w:numPr>
          <w:ilvl w:val="0"/>
          <w:numId w:val="1"/>
        </w:numPr>
        <w:shd w:val="clear" w:color="auto" w:fill="FFFFFF"/>
        <w:spacing w:after="129"/>
        <w:jc w:val="center"/>
        <w:rPr>
          <w:b/>
          <w:bCs/>
          <w:color w:val="252525"/>
          <w:sz w:val="28"/>
          <w:szCs w:val="28"/>
        </w:rPr>
      </w:pPr>
      <w:r w:rsidRPr="00C82A6A">
        <w:rPr>
          <w:b/>
          <w:bCs/>
          <w:color w:val="252525"/>
          <w:sz w:val="28"/>
          <w:szCs w:val="28"/>
        </w:rPr>
        <w:t>Анализ текущего состояния осуществления</w:t>
      </w:r>
    </w:p>
    <w:p w:rsidR="00D70F1F" w:rsidRPr="00C82A6A" w:rsidRDefault="00D70F1F" w:rsidP="00C82A6A">
      <w:pPr>
        <w:pStyle w:val="ListParagraph"/>
        <w:shd w:val="clear" w:color="auto" w:fill="FFFFFF"/>
        <w:spacing w:after="129"/>
        <w:jc w:val="center"/>
        <w:rPr>
          <w:color w:val="252525"/>
          <w:sz w:val="28"/>
          <w:szCs w:val="28"/>
        </w:rPr>
      </w:pPr>
      <w:r w:rsidRPr="00C82A6A">
        <w:rPr>
          <w:b/>
          <w:bCs/>
          <w:color w:val="252525"/>
          <w:sz w:val="28"/>
          <w:szCs w:val="28"/>
        </w:rPr>
        <w:t xml:space="preserve">муниципального контроля </w:t>
      </w:r>
      <w:r w:rsidRPr="00FE4FD6">
        <w:rPr>
          <w:b/>
          <w:color w:val="000000"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Pr="00C82A6A">
        <w:rPr>
          <w:b/>
          <w:bCs/>
          <w:color w:val="252525"/>
          <w:sz w:val="28"/>
          <w:szCs w:val="28"/>
        </w:rPr>
        <w:t>, характеристика проблем, на решение которых направлена программа профилактики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1.1.   Настоящая программа предусматривает комплекс мероприятий по профилактике нарушений обязательных требований по муниципальному контролю </w:t>
      </w:r>
      <w:r w:rsidRPr="003862D3">
        <w:rPr>
          <w:rFonts w:ascii="Times New Roman" w:hAnsi="Times New Roman"/>
          <w:color w:val="000000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населенных пунктов </w:t>
      </w:r>
      <w:r w:rsidRPr="003862D3">
        <w:rPr>
          <w:rFonts w:ascii="Times New Roman" w:hAnsi="Times New Roman"/>
          <w:sz w:val="28"/>
          <w:szCs w:val="28"/>
        </w:rPr>
        <w:t>Новоивановского сельского  поселения Новопокровского района</w:t>
      </w:r>
      <w:r w:rsidRPr="003862D3">
        <w:rPr>
          <w:rFonts w:ascii="Times New Roman" w:hAnsi="Times New Roman"/>
          <w:color w:val="252525"/>
          <w:sz w:val="28"/>
          <w:szCs w:val="28"/>
          <w:lang w:eastAsia="ru-RU"/>
        </w:rPr>
        <w:t xml:space="preserve"> </w:t>
      </w: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(далее – муниципальный контроль).  </w:t>
      </w:r>
    </w:p>
    <w:p w:rsidR="00D70F1F" w:rsidRPr="00CD01FB" w:rsidRDefault="00D70F1F" w:rsidP="00937F04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Предметом муниципального контроля является соблюдение юридическими лицами, индивидуальными предпринимателями  и физическими лицами обязательных требований (</w:t>
      </w:r>
      <w:r>
        <w:rPr>
          <w:rFonts w:ascii="Times New Roman" w:hAnsi="Times New Roman"/>
          <w:color w:val="252525"/>
          <w:sz w:val="28"/>
          <w:szCs w:val="28"/>
          <w:lang w:eastAsia="ru-RU"/>
        </w:rPr>
        <w:t>далее - обязательные требования</w:t>
      </w: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)</w:t>
      </w:r>
      <w:r w:rsidRPr="00CD01FB">
        <w:rPr>
          <w:rFonts w:ascii="Times New Roman" w:hAnsi="Times New Roman"/>
          <w:color w:val="252525"/>
          <w:sz w:val="28"/>
          <w:szCs w:val="28"/>
          <w:lang w:eastAsia="ru-RU"/>
        </w:rPr>
        <w:t>:</w:t>
      </w:r>
    </w:p>
    <w:p w:rsidR="00D70F1F" w:rsidRPr="00CD01FB" w:rsidRDefault="00D70F1F" w:rsidP="00937F04">
      <w:pPr>
        <w:shd w:val="clear" w:color="auto" w:fill="FFFFFF"/>
        <w:spacing w:after="167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>а) к эксплуатации объектов дорожного сервиса, размещенных в полосах отвода  и (или) придорожных полосах автомобильных дорог общего пользования;</w:t>
      </w:r>
    </w:p>
    <w:p w:rsidR="00D70F1F" w:rsidRPr="00CD01FB" w:rsidRDefault="00D70F1F" w:rsidP="00937F04">
      <w:pPr>
        <w:shd w:val="clear" w:color="auto" w:fill="FFFFFF"/>
        <w:spacing w:after="167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 xml:space="preserve"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</w:t>
      </w:r>
      <w:r>
        <w:rPr>
          <w:rFonts w:ascii="Times New Roman" w:hAnsi="Times New Roman"/>
          <w:color w:val="282828"/>
          <w:sz w:val="28"/>
          <w:szCs w:val="28"/>
          <w:lang w:eastAsia="ru-RU"/>
        </w:rPr>
        <w:t>сохранности автомобильных дорог.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Муниципальный контроль осуществляется Администрацией </w:t>
      </w:r>
      <w:r>
        <w:rPr>
          <w:rFonts w:ascii="Times New Roman" w:hAnsi="Times New Roman"/>
          <w:color w:val="252525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 в лице заместителя главы </w:t>
      </w:r>
      <w:r>
        <w:rPr>
          <w:rFonts w:ascii="Times New Roman" w:hAnsi="Times New Roman"/>
          <w:color w:val="252525"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 (далее - уполномоченный орган). 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1.2.   Объектами муниципального  контроля являются: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1)      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2)      результаты деятельности контролируемых лиц, в том числе продукция (товары), работы и услуги, к которым предъявляются обязательные требования;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3)      здания, помещения, сооружения, линейные объекты, территории, включая земельные участки, оборудование, устройства, предметы, материалы, транспортные средства, природные и природно-антропогенные объекты и другие объекты, которыми контролируемые лица владеют и (или) пользуются и к которым предъявляются обязательные требования. 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1.3.   В 202</w:t>
      </w:r>
      <w:r>
        <w:rPr>
          <w:rFonts w:ascii="Times New Roman" w:hAnsi="Times New Roman"/>
          <w:color w:val="252525"/>
          <w:sz w:val="28"/>
          <w:szCs w:val="28"/>
          <w:lang w:eastAsia="ru-RU"/>
        </w:rPr>
        <w:t>3</w:t>
      </w: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 году в рамках осуществления муниципального контроля плановые и внеплановые проверки не проводились.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В процессе осуществления муниципального контроля ведется информативно-разъяснительная работа с подконтрольными субъектами (оказывается консультативная помощь, даются разъяснения по вопросам соблюдения обязательных требований в устной форме).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1.4.   К основным проблемам </w:t>
      </w:r>
      <w:r w:rsidRPr="003862D3">
        <w:rPr>
          <w:rFonts w:ascii="Times New Roman" w:hAnsi="Times New Roman"/>
          <w:color w:val="000000"/>
          <w:sz w:val="28"/>
          <w:szCs w:val="28"/>
        </w:rPr>
        <w:t>на автомобильном транспорте, городском наземном электрическом транспорте и в дорожном хозяйстве в границах населенных пунктов</w:t>
      </w: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, на решение которых направлена Программа профилактики, относится:  </w:t>
      </w:r>
    </w:p>
    <w:p w:rsidR="00D70F1F" w:rsidRPr="00CD01FB" w:rsidRDefault="00D70F1F" w:rsidP="00D1410F">
      <w:pPr>
        <w:shd w:val="clear" w:color="auto" w:fill="FFFFFF"/>
        <w:spacing w:after="167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>а) отсутствие транспортных дорожных условий между населенными пунктами, позволяющими обеспечить установление муниципальных маршрутов движения общественного транспорта отвечающих требованиям дорожной безопасности.</w:t>
      </w:r>
    </w:p>
    <w:p w:rsidR="00D70F1F" w:rsidRPr="00CD01FB" w:rsidRDefault="00D70F1F" w:rsidP="00D1410F">
      <w:pPr>
        <w:shd w:val="clear" w:color="auto" w:fill="FFFFFF"/>
        <w:spacing w:after="167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>б) несоответствие нормативным требованиям автомобильных дорог.</w:t>
      </w:r>
    </w:p>
    <w:p w:rsidR="00D70F1F" w:rsidRPr="00CD01FB" w:rsidRDefault="00D70F1F" w:rsidP="00D1410F">
      <w:pPr>
        <w:shd w:val="clear" w:color="auto" w:fill="FFFFFF"/>
        <w:spacing w:after="167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>в) складирования твердых коммунальных отходов вне выделенных для такого складирования мест.</w:t>
      </w:r>
    </w:p>
    <w:p w:rsidR="00D70F1F" w:rsidRPr="00CD01FB" w:rsidRDefault="00D70F1F" w:rsidP="00D1410F">
      <w:pPr>
        <w:shd w:val="clear" w:color="auto" w:fill="FFFFFF"/>
        <w:spacing w:after="167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>Наиболее распространенными причинами перечисленных нарушений являются отсутствие у отдельных граждан экологической культуры, стремления к сохранению чистоты, а также стремление к экономии ресурсов, необходимых для систематического проведения мероприятий, направленных на создание комфортных условий проживания и сохранность окружающей среды.</w:t>
      </w:r>
    </w:p>
    <w:p w:rsidR="00D70F1F" w:rsidRPr="00CD01FB" w:rsidRDefault="00D70F1F" w:rsidP="00D1410F">
      <w:pPr>
        <w:shd w:val="clear" w:color="auto" w:fill="FFFFFF"/>
        <w:spacing w:after="167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>Мероприятия программы профилактики будут способствовать 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способами.</w:t>
      </w:r>
    </w:p>
    <w:p w:rsidR="00D70F1F" w:rsidRDefault="00D70F1F" w:rsidP="00D1410F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  <w:r w:rsidRPr="00CD01FB">
        <w:rPr>
          <w:rFonts w:ascii="Times New Roman" w:hAnsi="Times New Roman"/>
          <w:color w:val="282828"/>
          <w:sz w:val="28"/>
          <w:szCs w:val="28"/>
          <w:lang w:eastAsia="ru-RU"/>
        </w:rPr>
        <w:t>При реализации мероприятий программы профилактики повышенное внимание должно быть уделено контролируемым лицам, владеющим и (или) использующим объекты муниципального контроля на автомобильном транспорте и в дорожном хозяйстве</w:t>
      </w:r>
      <w:r>
        <w:rPr>
          <w:rFonts w:ascii="Times New Roman" w:hAnsi="Times New Roman"/>
          <w:color w:val="282828"/>
          <w:sz w:val="28"/>
          <w:szCs w:val="28"/>
          <w:lang w:eastAsia="ru-RU"/>
        </w:rPr>
        <w:t>.</w:t>
      </w:r>
    </w:p>
    <w:p w:rsidR="00D70F1F" w:rsidRDefault="00D70F1F" w:rsidP="00D1410F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82828"/>
          <w:sz w:val="28"/>
          <w:szCs w:val="28"/>
          <w:lang w:eastAsia="ru-RU"/>
        </w:rPr>
      </w:pP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2. Цели и задачи реализации программы профилактики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2.1 Основными целями Программы профилактики являются: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1)      Стимулирование добросовестного соблюдения обязательных требований всеми контролируемыми лицами.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2)     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3)     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D70F1F" w:rsidRPr="001B3899" w:rsidRDefault="00D70F1F" w:rsidP="00AF7928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2.2. Проведение профилактических мероприятий программы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профилактики направлено на решение следующих задач: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1)     Укрепление системы профилактики нарушений обязательных требований путем активизации профилактической деятельности.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2)      Выявление и устранение причин, факторов и условий, способствующих нарушениям субъектами профилактики обязательных требований законодательства. 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3)      Повышение уровня правовой грамотности контролируемых лиц, в том числе путем обеспечения доступности информации об обязательных требованиях законодательства и необходимых мерах по их исполнению. </w:t>
      </w:r>
    </w:p>
    <w:p w:rsidR="00D70F1F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</w:pP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3. Перечень профилактических мероприятий,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сроки (периодичность) их проведения</w:t>
      </w:r>
    </w:p>
    <w:tbl>
      <w:tblPr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"/>
        <w:gridCol w:w="538"/>
        <w:gridCol w:w="1979"/>
        <w:gridCol w:w="3825"/>
        <w:gridCol w:w="1700"/>
        <w:gridCol w:w="1843"/>
      </w:tblGrid>
      <w:tr w:rsidR="00D70F1F" w:rsidRPr="00E53775" w:rsidTr="00937F04">
        <w:trPr>
          <w:tblHeader/>
        </w:trPr>
        <w:tc>
          <w:tcPr>
            <w:tcW w:w="538" w:type="dxa"/>
            <w:gridSpan w:val="2"/>
          </w:tcPr>
          <w:p w:rsidR="00D70F1F" w:rsidRPr="00E53775" w:rsidRDefault="00D70F1F" w:rsidP="0065358D">
            <w:pPr>
              <w:jc w:val="center"/>
              <w:rPr>
                <w:sz w:val="20"/>
                <w:szCs w:val="20"/>
              </w:rPr>
            </w:pPr>
            <w:r w:rsidRPr="00E53775">
              <w:rPr>
                <w:sz w:val="20"/>
                <w:szCs w:val="20"/>
              </w:rPr>
              <w:t>1</w:t>
            </w:r>
          </w:p>
        </w:tc>
        <w:tc>
          <w:tcPr>
            <w:tcW w:w="1980" w:type="dxa"/>
          </w:tcPr>
          <w:p w:rsidR="00D70F1F" w:rsidRPr="00E53775" w:rsidRDefault="00D70F1F" w:rsidP="0065358D">
            <w:pPr>
              <w:ind w:right="-108"/>
              <w:jc w:val="center"/>
              <w:rPr>
                <w:sz w:val="20"/>
                <w:szCs w:val="20"/>
              </w:rPr>
            </w:pPr>
            <w:r w:rsidRPr="00E53775">
              <w:rPr>
                <w:sz w:val="20"/>
                <w:szCs w:val="20"/>
              </w:rPr>
              <w:t>2</w:t>
            </w:r>
          </w:p>
        </w:tc>
        <w:tc>
          <w:tcPr>
            <w:tcW w:w="3827" w:type="dxa"/>
          </w:tcPr>
          <w:p w:rsidR="00D70F1F" w:rsidRPr="00D1410F" w:rsidRDefault="00D70F1F" w:rsidP="0065358D">
            <w:pPr>
              <w:pStyle w:val="s1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D1410F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D70F1F" w:rsidRPr="00E53775" w:rsidRDefault="00D70F1F" w:rsidP="0065358D">
            <w:pPr>
              <w:jc w:val="center"/>
              <w:rPr>
                <w:sz w:val="20"/>
                <w:szCs w:val="20"/>
              </w:rPr>
            </w:pPr>
            <w:r w:rsidRPr="00E53775">
              <w:rPr>
                <w:sz w:val="20"/>
                <w:szCs w:val="20"/>
              </w:rPr>
              <w:t>4</w:t>
            </w:r>
          </w:p>
        </w:tc>
        <w:tc>
          <w:tcPr>
            <w:tcW w:w="1844" w:type="dxa"/>
          </w:tcPr>
          <w:p w:rsidR="00D70F1F" w:rsidRPr="00E53775" w:rsidRDefault="00D70F1F" w:rsidP="0065358D">
            <w:pPr>
              <w:ind w:left="-108" w:right="-142" w:firstLine="108"/>
              <w:jc w:val="center"/>
              <w:rPr>
                <w:sz w:val="20"/>
                <w:szCs w:val="20"/>
              </w:rPr>
            </w:pPr>
            <w:r w:rsidRPr="00E53775">
              <w:rPr>
                <w:sz w:val="20"/>
                <w:szCs w:val="20"/>
              </w:rPr>
              <w:t>5</w:t>
            </w:r>
          </w:p>
        </w:tc>
      </w:tr>
      <w:tr w:rsidR="00D70F1F" w:rsidRPr="00E53775" w:rsidTr="00937F04">
        <w:tc>
          <w:tcPr>
            <w:tcW w:w="538" w:type="dxa"/>
            <w:gridSpan w:val="2"/>
          </w:tcPr>
          <w:p w:rsidR="00D70F1F" w:rsidRPr="00E53775" w:rsidRDefault="00D70F1F" w:rsidP="0065358D">
            <w:pPr>
              <w:jc w:val="center"/>
              <w:rPr>
                <w:sz w:val="24"/>
              </w:rPr>
            </w:pPr>
            <w:r w:rsidRPr="00E53775">
              <w:rPr>
                <w:sz w:val="24"/>
              </w:rPr>
              <w:t>1</w:t>
            </w:r>
          </w:p>
        </w:tc>
        <w:tc>
          <w:tcPr>
            <w:tcW w:w="1980" w:type="dxa"/>
          </w:tcPr>
          <w:p w:rsidR="00D70F1F" w:rsidRPr="00E53775" w:rsidRDefault="00D70F1F" w:rsidP="0065358D">
            <w:pPr>
              <w:ind w:right="-108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Информирование</w:t>
            </w:r>
          </w:p>
        </w:tc>
        <w:tc>
          <w:tcPr>
            <w:tcW w:w="3827" w:type="dxa"/>
          </w:tcPr>
          <w:p w:rsidR="00D70F1F" w:rsidRPr="00DD243F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DD243F">
              <w:rPr>
                <w:color w:val="000000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администрацией Новоивановского сельского поселения Новопокровского района (далее – Уполномоченный орган) посредством размещения на официальном сайте Уполномоченного органа в сети </w:t>
            </w:r>
            <w:r w:rsidRPr="00DD243F">
              <w:t xml:space="preserve">«Интернет» </w:t>
            </w:r>
            <w:hyperlink r:id="rId8" w:history="1">
              <w:r w:rsidRPr="00937F04">
                <w:rPr>
                  <w:rStyle w:val="Hyperlink"/>
                  <w:color w:val="1F497D"/>
                  <w:lang w:val="en-US"/>
                </w:rPr>
                <w:t>http</w:t>
              </w:r>
              <w:r w:rsidRPr="00937F04">
                <w:rPr>
                  <w:rStyle w:val="Hyperlink"/>
                  <w:color w:val="1F497D"/>
                </w:rPr>
                <w:t>://</w:t>
              </w:r>
              <w:r w:rsidRPr="00937F04">
                <w:rPr>
                  <w:rStyle w:val="Hyperlink"/>
                  <w:color w:val="1F497D"/>
                  <w:lang w:val="en-US"/>
                </w:rPr>
                <w:t>novoivanovskoesp</w:t>
              </w:r>
              <w:r w:rsidRPr="00937F04">
                <w:rPr>
                  <w:rStyle w:val="Hyperlink"/>
                  <w:color w:val="1F497D"/>
                </w:rPr>
                <w:t>.</w:t>
              </w:r>
              <w:r w:rsidRPr="00937F04">
                <w:rPr>
                  <w:rStyle w:val="Hyperlink"/>
                  <w:color w:val="1F497D"/>
                  <w:lang w:val="en-US"/>
                </w:rPr>
                <w:t>ru</w:t>
              </w:r>
            </w:hyperlink>
            <w:r w:rsidRPr="00DD243F">
              <w:t xml:space="preserve"> (далее – Официальный сайт), в средствах массовой информации и в иных формах.</w:t>
            </w:r>
            <w:r w:rsidRPr="00DD243F">
              <w:br/>
            </w:r>
            <w:r w:rsidRPr="00DD243F">
              <w:rPr>
                <w:color w:val="000000"/>
              </w:rPr>
              <w:t>Уполномоченный орган</w:t>
            </w:r>
            <w:r w:rsidRPr="00DD243F">
              <w:t xml:space="preserve"> размещает и поддерживает в актуальном состоянии на своем Официальном сайте в сети интернет сведения, определенные пунктами 1-16 части 3 статьи 46 Федерального закона № 248-ФЗ:</w:t>
            </w:r>
          </w:p>
          <w:p w:rsidR="00D70F1F" w:rsidRPr="00DD243F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DD243F">
              <w:t xml:space="preserve">1) тексты нормативных правовых актов, регулирующих осуществление государственного контроля </w:t>
            </w:r>
          </w:p>
        </w:tc>
        <w:tc>
          <w:tcPr>
            <w:tcW w:w="1701" w:type="dxa"/>
          </w:tcPr>
          <w:p w:rsidR="00D70F1F" w:rsidRPr="00E53775" w:rsidRDefault="00D70F1F" w:rsidP="0065358D">
            <w:pPr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Постоянно</w:t>
            </w:r>
          </w:p>
        </w:tc>
        <w:tc>
          <w:tcPr>
            <w:tcW w:w="1844" w:type="dxa"/>
          </w:tcPr>
          <w:p w:rsidR="00D70F1F" w:rsidRPr="00E53775" w:rsidRDefault="00D70F1F" w:rsidP="0065358D">
            <w:pPr>
              <w:ind w:left="-108" w:right="-142" w:firstLine="1"/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D70F1F" w:rsidRPr="00E53775" w:rsidTr="00937F04">
        <w:tc>
          <w:tcPr>
            <w:tcW w:w="538" w:type="dxa"/>
            <w:gridSpan w:val="2"/>
          </w:tcPr>
          <w:p w:rsidR="00D70F1F" w:rsidRPr="00E53775" w:rsidRDefault="00D70F1F" w:rsidP="0065358D">
            <w:pPr>
              <w:jc w:val="center"/>
              <w:rPr>
                <w:sz w:val="24"/>
              </w:rPr>
            </w:pPr>
            <w:r w:rsidRPr="00E53775">
              <w:rPr>
                <w:sz w:val="24"/>
              </w:rPr>
              <w:t>2</w:t>
            </w:r>
          </w:p>
        </w:tc>
        <w:tc>
          <w:tcPr>
            <w:tcW w:w="1980" w:type="dxa"/>
          </w:tcPr>
          <w:p w:rsidR="00D70F1F" w:rsidRPr="00E53775" w:rsidRDefault="00D70F1F" w:rsidP="0065358D">
            <w:pPr>
              <w:ind w:right="-108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Обобщение правопримени-тельной практики</w:t>
            </w:r>
          </w:p>
        </w:tc>
        <w:tc>
          <w:tcPr>
            <w:tcW w:w="3827" w:type="dxa"/>
          </w:tcPr>
          <w:p w:rsidR="00D70F1F" w:rsidRPr="00DD243F" w:rsidRDefault="00D70F1F" w:rsidP="0065358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D70F1F" w:rsidRPr="00DD243F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DD243F">
              <w:rPr>
                <w:color w:val="000000"/>
              </w:rPr>
              <w:t>По итогам обобщения правоприменительной практики должностными лицами, уполномоченными осуществлять муниципальный контроль на автомобильном транспорте, ежегодно готовится доклад,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администрации, подписываемым главой администрации.</w:t>
            </w:r>
            <w:r w:rsidRPr="00DD243F">
              <w:rPr>
                <w:i/>
                <w:iCs/>
                <w:color w:val="000000"/>
              </w:rPr>
              <w:t xml:space="preserve"> </w:t>
            </w:r>
            <w:r w:rsidRPr="00DD243F">
              <w:rPr>
                <w:color w:val="000000"/>
              </w:rPr>
              <w:t>Указанный доклад размещается в срок до 1 июля года, следующего за отчетным годом, на официальном сайте администрации</w:t>
            </w:r>
            <w:r w:rsidRPr="00DD243F">
              <w:t xml:space="preserve"> </w:t>
            </w:r>
            <w:r w:rsidRPr="00DD243F">
              <w:rPr>
                <w:color w:val="000000"/>
              </w:rPr>
              <w:t>в специальном разделе, посвященном контрольной деятельности</w:t>
            </w:r>
          </w:p>
        </w:tc>
        <w:tc>
          <w:tcPr>
            <w:tcW w:w="1701" w:type="dxa"/>
          </w:tcPr>
          <w:p w:rsidR="00D70F1F" w:rsidRPr="00E53775" w:rsidRDefault="00D70F1F" w:rsidP="0065358D">
            <w:pPr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Постоянно</w:t>
            </w:r>
          </w:p>
        </w:tc>
        <w:tc>
          <w:tcPr>
            <w:tcW w:w="1844" w:type="dxa"/>
          </w:tcPr>
          <w:p w:rsidR="00D70F1F" w:rsidRPr="00E53775" w:rsidRDefault="00D70F1F" w:rsidP="0065358D">
            <w:pPr>
              <w:ind w:left="-108" w:right="-142" w:firstLine="1"/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D70F1F" w:rsidRPr="00E53775" w:rsidTr="00937F04">
        <w:tc>
          <w:tcPr>
            <w:tcW w:w="538" w:type="dxa"/>
            <w:gridSpan w:val="2"/>
          </w:tcPr>
          <w:p w:rsidR="00D70F1F" w:rsidRPr="00E53775" w:rsidRDefault="00D70F1F" w:rsidP="0065358D">
            <w:pPr>
              <w:jc w:val="center"/>
              <w:rPr>
                <w:sz w:val="24"/>
              </w:rPr>
            </w:pPr>
          </w:p>
        </w:tc>
        <w:tc>
          <w:tcPr>
            <w:tcW w:w="1980" w:type="dxa"/>
          </w:tcPr>
          <w:p w:rsidR="00D70F1F" w:rsidRPr="00E53775" w:rsidRDefault="00D70F1F" w:rsidP="0065358D">
            <w:pPr>
              <w:ind w:right="-108"/>
              <w:rPr>
                <w:sz w:val="24"/>
              </w:rPr>
            </w:pPr>
          </w:p>
        </w:tc>
        <w:tc>
          <w:tcPr>
            <w:tcW w:w="3827" w:type="dxa"/>
          </w:tcPr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(надзора), муниципального контроля;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2) сведения об изменениях, внесенных в нормативные правовые акты, регулирующие осуществление государственного контроля (надзора), муниципального контроля, о сроках и порядке их вступления в силу;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3) </w:t>
            </w:r>
            <w:hyperlink r:id="rId9" w:anchor="/document/77685777/entry/0" w:history="1">
              <w:r w:rsidRPr="00937F04">
                <w:rPr>
                  <w:rStyle w:val="Hyperlink"/>
                  <w:color w:val="auto"/>
                  <w:u w:val="none"/>
                </w:rPr>
                <w:t>перечень</w:t>
              </w:r>
            </w:hyperlink>
            <w:r w:rsidRPr="00CC7184">
              <w:t> 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4) утвержденные проверочные листы в формате, допускающем их использование для самообследования;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5) руководства по соблюдению обязательных требований, разработанные и утвержденные в соответствии с </w:t>
            </w:r>
            <w:hyperlink r:id="rId10" w:anchor="/document/74449388/entry/146" w:history="1">
              <w:r w:rsidRPr="00937F04">
                <w:rPr>
                  <w:rStyle w:val="Hyperlink"/>
                  <w:color w:val="auto"/>
                  <w:u w:val="none"/>
                </w:rPr>
                <w:t>Федеральным законом</w:t>
              </w:r>
            </w:hyperlink>
            <w:r w:rsidRPr="00CC7184">
              <w:t> «Об обязательных требованиях в Российской Федерации»;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6) перечень индикаторов риска нарушения обязательных требований, порядок отнесения объектов контроля к категориям риска;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7) перечень объектов контроля, учитываемых в рамках формирования ежегодного плана контрольных (надзорных) мероприятий, с указанием категории риска;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8) программу профилактики рисков причинения вреда и план проведения плановых контрольных (надзорных) мероприятий контрольным (надзорным) органом (при проведении таких мероприятий);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9) исчерпывающий перечень сведений, которые могут запрашиваться контрольным (надзорным) органом у контролируемого лица;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10) сведения о способах получения консультаций по вопросам соблюдения обязательных требований;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11) сведения о применении контрольным (надзорным) органом мер стимулирования добросовестности контролируемых лиц;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12) сведения о порядке досудебного обжалования решений контрольного (надзорного) органа, действий (бездействия) его должностных лиц;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13) доклады, содержащие результаты обобщения правоприменительной практики контрольного (надзорного) органа;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14) доклады о государственном контроле (надзоре), муниципальном контроле;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</w:pPr>
            <w:r w:rsidRPr="00CC7184">
              <w:t>15) информацию о способах и процедуре самообследования (при ее наличии), в том числе методические рекомендации по проведению самообследования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лицами;</w:t>
            </w:r>
          </w:p>
          <w:p w:rsidR="00D70F1F" w:rsidRPr="00CC7184" w:rsidRDefault="00D70F1F" w:rsidP="0065358D">
            <w:pPr>
              <w:pStyle w:val="s1"/>
              <w:spacing w:before="0" w:beforeAutospacing="0" w:after="0" w:afterAutospacing="0"/>
              <w:jc w:val="both"/>
              <w:rPr>
                <w:color w:val="000000"/>
              </w:rPr>
            </w:pPr>
            <w:r w:rsidRPr="00CC7184">
              <w:t>16)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</w:t>
            </w:r>
            <w:r w:rsidRPr="00CC7184">
              <w:rPr>
                <w:color w:val="22272F"/>
              </w:rPr>
              <w:t>.</w:t>
            </w:r>
          </w:p>
        </w:tc>
        <w:tc>
          <w:tcPr>
            <w:tcW w:w="1701" w:type="dxa"/>
          </w:tcPr>
          <w:p w:rsidR="00D70F1F" w:rsidRPr="00E53775" w:rsidRDefault="00D70F1F" w:rsidP="0065358D">
            <w:pPr>
              <w:rPr>
                <w:sz w:val="24"/>
              </w:rPr>
            </w:pPr>
          </w:p>
        </w:tc>
        <w:tc>
          <w:tcPr>
            <w:tcW w:w="1844" w:type="dxa"/>
          </w:tcPr>
          <w:p w:rsidR="00D70F1F" w:rsidRPr="00E53775" w:rsidRDefault="00D70F1F" w:rsidP="0065358D">
            <w:pPr>
              <w:ind w:left="-108" w:right="-142" w:firstLine="1"/>
              <w:rPr>
                <w:sz w:val="24"/>
              </w:rPr>
            </w:pPr>
          </w:p>
        </w:tc>
      </w:tr>
      <w:tr w:rsidR="00D70F1F" w:rsidRPr="00E53775" w:rsidTr="00937F04">
        <w:tc>
          <w:tcPr>
            <w:tcW w:w="538" w:type="dxa"/>
            <w:gridSpan w:val="2"/>
          </w:tcPr>
          <w:p w:rsidR="00D70F1F" w:rsidRPr="00E53775" w:rsidRDefault="00D70F1F" w:rsidP="0065358D">
            <w:pPr>
              <w:jc w:val="center"/>
              <w:rPr>
                <w:sz w:val="24"/>
              </w:rPr>
            </w:pPr>
            <w:r w:rsidRPr="00E53775">
              <w:rPr>
                <w:sz w:val="24"/>
              </w:rPr>
              <w:t>3</w:t>
            </w:r>
          </w:p>
        </w:tc>
        <w:tc>
          <w:tcPr>
            <w:tcW w:w="1980" w:type="dxa"/>
          </w:tcPr>
          <w:p w:rsidR="00D70F1F" w:rsidRPr="00E53775" w:rsidRDefault="00D70F1F" w:rsidP="0065358D">
            <w:pPr>
              <w:ind w:right="-108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Объявление предостережения</w:t>
            </w:r>
          </w:p>
        </w:tc>
        <w:tc>
          <w:tcPr>
            <w:tcW w:w="3827" w:type="dxa"/>
          </w:tcPr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Pr="00DD243F">
              <w:rPr>
                <w:color w:val="000000"/>
                <w:sz w:val="24"/>
                <w:szCs w:val="24"/>
              </w:rPr>
              <w:t>Уполномоченного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либо создало угрозу причинения вреда (ущерба).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Предостережения о недопустимости нарушения обязательных требований объявляются главой Новоивановского сельского поселения не позднее 30 дней со дня получения сведений о нарушении обязательных требований. Предостережение объявляется в письменной форме или в форме электронного документа и направляется в адрес Контролируемого лица.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Контролируемое лицо вправе подать возражение в отношении объявленного У</w:t>
            </w:r>
            <w:r w:rsidRPr="00DD243F">
              <w:rPr>
                <w:color w:val="000000"/>
                <w:szCs w:val="24"/>
              </w:rPr>
              <w:t>полномоченным органом</w:t>
            </w:r>
            <w:r w:rsidRPr="00DD243F">
              <w:rPr>
                <w:color w:val="000000"/>
                <w:sz w:val="24"/>
                <w:szCs w:val="24"/>
              </w:rPr>
              <w:t xml:space="preserve"> район предостережения в срок не позднее 30 дней со дня получения им предостережения. 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 xml:space="preserve">В течение 30 дней с момента получения возражения </w:t>
            </w:r>
            <w:r w:rsidRPr="00DD243F">
              <w:rPr>
                <w:color w:val="000000"/>
                <w:szCs w:val="24"/>
              </w:rPr>
              <w:t>Уполномоченный орган</w:t>
            </w:r>
            <w:r w:rsidRPr="00DD243F">
              <w:rPr>
                <w:color w:val="000000"/>
                <w:sz w:val="24"/>
                <w:szCs w:val="24"/>
              </w:rPr>
              <w:t xml:space="preserve"> рассматривает его и по итогам рассмотрения принимает решение о согласии или несогласии с возражением.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В случае принятия представленных в возражении Контролируемого лица доводов, направленное ранее предостережение аннулируется с пометкой в журнале учета объявленных предостережений. При несогласии с возражением указываются соответствующие обоснования.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Ответ на возражение направляется в адрес Контролируемого лица в письменной форме или в форме электронного документа.</w:t>
            </w:r>
          </w:p>
        </w:tc>
        <w:tc>
          <w:tcPr>
            <w:tcW w:w="1701" w:type="dxa"/>
          </w:tcPr>
          <w:p w:rsidR="00D70F1F" w:rsidRPr="00E53775" w:rsidRDefault="00D70F1F" w:rsidP="00DD243F">
            <w:pPr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В течение 202</w:t>
            </w:r>
            <w:r>
              <w:rPr>
                <w:rFonts w:ascii="Times New Roman" w:hAnsi="Times New Roman"/>
                <w:sz w:val="24"/>
              </w:rPr>
              <w:t>4</w:t>
            </w:r>
            <w:r w:rsidRPr="00E53775">
              <w:rPr>
                <w:rFonts w:ascii="Times New Roman" w:hAnsi="Times New Roman"/>
                <w:sz w:val="24"/>
              </w:rPr>
              <w:t xml:space="preserve"> года (при наличии оснований)</w:t>
            </w:r>
          </w:p>
        </w:tc>
        <w:tc>
          <w:tcPr>
            <w:tcW w:w="1844" w:type="dxa"/>
          </w:tcPr>
          <w:p w:rsidR="00D70F1F" w:rsidRPr="00E53775" w:rsidRDefault="00D70F1F" w:rsidP="0065358D">
            <w:pPr>
              <w:ind w:left="-107" w:right="-142"/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D70F1F" w:rsidRPr="00E53775" w:rsidTr="00937F04">
        <w:trPr>
          <w:gridBefore w:val="1"/>
        </w:trPr>
        <w:tc>
          <w:tcPr>
            <w:tcW w:w="538" w:type="dxa"/>
          </w:tcPr>
          <w:p w:rsidR="00D70F1F" w:rsidRPr="00E53775" w:rsidRDefault="00D70F1F" w:rsidP="0065358D">
            <w:pPr>
              <w:jc w:val="center"/>
              <w:rPr>
                <w:sz w:val="24"/>
              </w:rPr>
            </w:pPr>
            <w:r w:rsidRPr="00E53775">
              <w:rPr>
                <w:sz w:val="24"/>
              </w:rPr>
              <w:t>4</w:t>
            </w:r>
          </w:p>
        </w:tc>
        <w:tc>
          <w:tcPr>
            <w:tcW w:w="1980" w:type="dxa"/>
          </w:tcPr>
          <w:p w:rsidR="00D70F1F" w:rsidRPr="00E53775" w:rsidRDefault="00D70F1F" w:rsidP="0065358D">
            <w:pPr>
              <w:ind w:right="-107" w:hanging="112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Консультирование</w:t>
            </w:r>
          </w:p>
        </w:tc>
        <w:tc>
          <w:tcPr>
            <w:tcW w:w="3827" w:type="dxa"/>
          </w:tcPr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Консультирование Контролируемых лиц осуществляется должностным лицом </w:t>
            </w:r>
            <w:r w:rsidRPr="00DD243F">
              <w:rPr>
                <w:color w:val="000000"/>
                <w:sz w:val="24"/>
                <w:szCs w:val="24"/>
              </w:rPr>
              <w:t>Уполномоченного органа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 и не должно превышать 15 минут. Консультирование осуществляется без взимания платы.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Личный прием Контролируемых лиц проводится главой Новоивановского сельского поселения. Информация о месте приема, а так же об установленных для приема днях и часах размещается на Официальном сайте Уполномоченного органа.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1) организация и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2) порядок осуществления контрольных (надзорных) мероприятий, установленных Положением о муниципальном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3) порядок обжалования действий (бездействий) должностных лиц Уполномоченного органа;</w:t>
            </w:r>
          </w:p>
          <w:p w:rsidR="00D70F1F" w:rsidRPr="00DD243F" w:rsidRDefault="00D70F1F" w:rsidP="0065358D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4) получение информации о нормативно-правовых актах, содержащих обязательные требования, оценка соблюдения которых осуществляется Уполномоченным органом в рамках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пунктов.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 xml:space="preserve">Консультирование в письменной форме осуществляется должностным лицом </w:t>
            </w:r>
            <w:r w:rsidRPr="00DD243F">
              <w:rPr>
                <w:color w:val="000000"/>
                <w:sz w:val="24"/>
                <w:szCs w:val="24"/>
              </w:rPr>
              <w:t>Уполномоченным органом</w:t>
            </w:r>
            <w:r w:rsidRPr="00DD243F">
              <w:rPr>
                <w:sz w:val="24"/>
                <w:szCs w:val="24"/>
              </w:rPr>
              <w:t xml:space="preserve"> в следующих случаях: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2) за время консультирования предоставить ответ на поставленные вопросы невозможно;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DD243F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      </w:r>
          </w:p>
          <w:p w:rsidR="00D70F1F" w:rsidRPr="00DD243F" w:rsidRDefault="00D70F1F" w:rsidP="0065358D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DD243F">
              <w:rPr>
                <w:color w:val="000000"/>
                <w:sz w:val="24"/>
                <w:szCs w:val="24"/>
              </w:rPr>
              <w:t>Информация, ставшая известной в ходе консультирования, не может использоваться Уполномоченным органом в целях оценки Контролируемого лица по вопросам соблюдения обязательных требований.</w:t>
            </w:r>
          </w:p>
          <w:p w:rsidR="00D70F1F" w:rsidRPr="00DD243F" w:rsidRDefault="00D70F1F" w:rsidP="00D1410F">
            <w:pPr>
              <w:pStyle w:val="ListParagraph"/>
              <w:ind w:left="0"/>
              <w:jc w:val="both"/>
              <w:rPr>
                <w:sz w:val="24"/>
              </w:rPr>
            </w:pPr>
            <w:r w:rsidRPr="00DD243F">
              <w:rPr>
                <w:color w:val="000000"/>
                <w:sz w:val="24"/>
                <w:szCs w:val="24"/>
              </w:rPr>
              <w:t>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(надзорного) органа в сети «Интернет» письменного разъяснения, подписанного уполномоченным должностным лицом Уполномоченного органа.</w:t>
            </w:r>
          </w:p>
        </w:tc>
        <w:tc>
          <w:tcPr>
            <w:tcW w:w="1701" w:type="dxa"/>
          </w:tcPr>
          <w:p w:rsidR="00D70F1F" w:rsidRPr="00E53775" w:rsidRDefault="00D70F1F" w:rsidP="0065358D">
            <w:pPr>
              <w:ind w:left="-108" w:right="-85"/>
              <w:jc w:val="center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 w:rsidRPr="00E53775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 xml:space="preserve">Постоянно </w:t>
            </w:r>
          </w:p>
          <w:p w:rsidR="00D70F1F" w:rsidRPr="00E53775" w:rsidRDefault="00D70F1F" w:rsidP="0065358D">
            <w:pPr>
              <w:ind w:left="-108" w:right="-85"/>
              <w:jc w:val="center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 w:rsidRPr="00E53775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 xml:space="preserve">(по обращениям контролируемых лиц и </w:t>
            </w:r>
          </w:p>
          <w:p w:rsidR="00D70F1F" w:rsidRPr="00E53775" w:rsidRDefault="00D70F1F" w:rsidP="0065358D">
            <w:pPr>
              <w:ind w:left="-108" w:right="-85"/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их представителей)</w:t>
            </w:r>
          </w:p>
        </w:tc>
        <w:tc>
          <w:tcPr>
            <w:tcW w:w="1844" w:type="dxa"/>
          </w:tcPr>
          <w:p w:rsidR="00D70F1F" w:rsidRPr="00E53775" w:rsidRDefault="00D70F1F" w:rsidP="0065358D">
            <w:pPr>
              <w:ind w:left="-107" w:right="-142"/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Отдел по вопросам финансирования, экономики, учета и отчетности</w:t>
            </w:r>
          </w:p>
        </w:tc>
      </w:tr>
      <w:tr w:rsidR="00D70F1F" w:rsidRPr="00E53775" w:rsidTr="00937F04">
        <w:trPr>
          <w:gridBefore w:val="1"/>
        </w:trPr>
        <w:tc>
          <w:tcPr>
            <w:tcW w:w="538" w:type="dxa"/>
          </w:tcPr>
          <w:p w:rsidR="00D70F1F" w:rsidRPr="00E53775" w:rsidRDefault="00D70F1F" w:rsidP="0065358D">
            <w:pPr>
              <w:jc w:val="center"/>
              <w:rPr>
                <w:sz w:val="24"/>
              </w:rPr>
            </w:pPr>
            <w:r w:rsidRPr="00E53775">
              <w:rPr>
                <w:sz w:val="24"/>
              </w:rPr>
              <w:t>5</w:t>
            </w:r>
          </w:p>
        </w:tc>
        <w:tc>
          <w:tcPr>
            <w:tcW w:w="1980" w:type="dxa"/>
          </w:tcPr>
          <w:p w:rsidR="00D70F1F" w:rsidRPr="00E53775" w:rsidRDefault="00D70F1F" w:rsidP="0065358D">
            <w:pPr>
              <w:ind w:right="-107" w:hanging="112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Профилактический визит</w:t>
            </w:r>
          </w:p>
        </w:tc>
        <w:tc>
          <w:tcPr>
            <w:tcW w:w="3827" w:type="dxa"/>
          </w:tcPr>
          <w:p w:rsidR="00D70F1F" w:rsidRPr="00DD243F" w:rsidRDefault="00D70F1F" w:rsidP="0065358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  <w:p w:rsidR="00D70F1F" w:rsidRPr="00DD243F" w:rsidRDefault="00D70F1F" w:rsidP="0065358D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sz w:val="24"/>
                <w:szCs w:val="24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D70F1F" w:rsidRPr="00DD243F" w:rsidRDefault="00D70F1F" w:rsidP="00D1410F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243F">
              <w:rPr>
                <w:rFonts w:ascii="Times New Roman" w:hAnsi="Times New Roman" w:cs="Times New Roman"/>
                <w:sz w:val="24"/>
                <w:szCs w:val="24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</w:tc>
        <w:tc>
          <w:tcPr>
            <w:tcW w:w="1701" w:type="dxa"/>
          </w:tcPr>
          <w:p w:rsidR="00D70F1F" w:rsidRPr="00E53775" w:rsidRDefault="00D70F1F" w:rsidP="0065358D">
            <w:pPr>
              <w:ind w:left="-108" w:right="-85"/>
              <w:jc w:val="center"/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</w:pPr>
            <w:r w:rsidRPr="00E53775">
              <w:rPr>
                <w:rFonts w:ascii="Times New Roman" w:hAnsi="Times New Roman"/>
                <w:color w:val="000000"/>
                <w:sz w:val="24"/>
                <w:shd w:val="clear" w:color="auto" w:fill="FFFFFF"/>
              </w:rPr>
              <w:t>Постоянно</w:t>
            </w:r>
          </w:p>
        </w:tc>
        <w:tc>
          <w:tcPr>
            <w:tcW w:w="1844" w:type="dxa"/>
          </w:tcPr>
          <w:p w:rsidR="00D70F1F" w:rsidRPr="00E53775" w:rsidRDefault="00D70F1F" w:rsidP="0065358D">
            <w:pPr>
              <w:ind w:left="-107" w:right="-142"/>
              <w:jc w:val="center"/>
              <w:rPr>
                <w:rFonts w:ascii="Times New Roman" w:hAnsi="Times New Roman"/>
                <w:sz w:val="24"/>
              </w:rPr>
            </w:pPr>
            <w:r w:rsidRPr="00E53775">
              <w:rPr>
                <w:rFonts w:ascii="Times New Roman" w:hAnsi="Times New Roman"/>
                <w:sz w:val="24"/>
              </w:rPr>
              <w:t>Отдел по вопросам финансирования, экономики, учета и отчетности</w:t>
            </w:r>
          </w:p>
        </w:tc>
      </w:tr>
    </w:tbl>
    <w:p w:rsidR="00D70F1F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</w:pP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4. Показатели результативности и эффективности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center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программы профилактики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Оценка эффективности профилактических мероприятий осуществляется по итогам опроса представителей подконтрольных субъектов. Опрос проводится с использованием анкеты, приведённой в приложении к настоящей Программе.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К отчётным показателям профилактической деятельности относятся: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691"/>
        <w:gridCol w:w="5972"/>
        <w:gridCol w:w="3117"/>
      </w:tblGrid>
      <w:tr w:rsidR="00D70F1F" w:rsidRPr="00E53775" w:rsidTr="00937F04">
        <w:trPr>
          <w:trHeight w:val="648"/>
        </w:trPr>
        <w:tc>
          <w:tcPr>
            <w:tcW w:w="691" w:type="dxa"/>
            <w:tcMar>
              <w:top w:w="107" w:type="dxa"/>
              <w:left w:w="107" w:type="dxa"/>
              <w:bottom w:w="107" w:type="dxa"/>
              <w:right w:w="107" w:type="dxa"/>
            </w:tcMar>
            <w:vAlign w:val="center"/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 № п/п</w:t>
            </w:r>
          </w:p>
        </w:tc>
        <w:tc>
          <w:tcPr>
            <w:tcW w:w="5972" w:type="dxa"/>
            <w:tcMar>
              <w:top w:w="107" w:type="dxa"/>
              <w:left w:w="107" w:type="dxa"/>
              <w:bottom w:w="107" w:type="dxa"/>
              <w:right w:w="107" w:type="dxa"/>
            </w:tcMar>
            <w:vAlign w:val="center"/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3117" w:type="dxa"/>
            <w:tcMar>
              <w:top w:w="107" w:type="dxa"/>
              <w:left w:w="107" w:type="dxa"/>
              <w:bottom w:w="107" w:type="dxa"/>
              <w:right w:w="107" w:type="dxa"/>
            </w:tcMar>
            <w:vAlign w:val="center"/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Значение показателя</w:t>
            </w:r>
          </w:p>
        </w:tc>
      </w:tr>
      <w:tr w:rsidR="00D70F1F" w:rsidRPr="00E53775" w:rsidTr="004D77BE">
        <w:tc>
          <w:tcPr>
            <w:tcW w:w="691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972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4D77BE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Информированность о размещении на официальном сайте Администрации Новоивановского сельского поселения Новопокровского района в сети «Интернет» перечней актов, содержащих обязательные требования, соблюдение которых оценивается при проведении мероприятий по контролю</w:t>
            </w:r>
          </w:p>
        </w:tc>
        <w:tc>
          <w:tcPr>
            <w:tcW w:w="3117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не менее</w:t>
            </w:r>
          </w:p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D70F1F" w:rsidRPr="00E53775" w:rsidTr="004D77BE">
        <w:tc>
          <w:tcPr>
            <w:tcW w:w="691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972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единообразия понимания предмета контроля субъектами контроля</w:t>
            </w:r>
          </w:p>
        </w:tc>
        <w:tc>
          <w:tcPr>
            <w:tcW w:w="3117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не менее</w:t>
            </w:r>
          </w:p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D70F1F" w:rsidRPr="00E53775" w:rsidTr="004D77BE">
        <w:tc>
          <w:tcPr>
            <w:tcW w:w="691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972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Информированность подконтрольных субъектов о порядке проведения проверок, правах подконтрольных субъектов при проведении проверок</w:t>
            </w:r>
          </w:p>
        </w:tc>
        <w:tc>
          <w:tcPr>
            <w:tcW w:w="3117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не менее</w:t>
            </w:r>
          </w:p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D70F1F" w:rsidRPr="00E53775" w:rsidTr="004D77BE">
        <w:tc>
          <w:tcPr>
            <w:tcW w:w="691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972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Удовлетворенность качеством предоставления   консультаций по вопросам соблюдения обязательных требований</w:t>
            </w:r>
          </w:p>
        </w:tc>
        <w:tc>
          <w:tcPr>
            <w:tcW w:w="3117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не менее</w:t>
            </w:r>
          </w:p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70% опрошенных</w:t>
            </w:r>
          </w:p>
        </w:tc>
      </w:tr>
      <w:tr w:rsidR="00D70F1F" w:rsidRPr="00E53775" w:rsidTr="004D77BE">
        <w:tc>
          <w:tcPr>
            <w:tcW w:w="691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972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Доля профилактических мероприятий в объеме контрольных мероприятий</w:t>
            </w:r>
          </w:p>
        </w:tc>
        <w:tc>
          <w:tcPr>
            <w:tcW w:w="3117" w:type="dxa"/>
            <w:tcMar>
              <w:top w:w="107" w:type="dxa"/>
              <w:left w:w="107" w:type="dxa"/>
              <w:bottom w:w="107" w:type="dxa"/>
              <w:right w:w="107" w:type="dxa"/>
            </w:tcMar>
          </w:tcPr>
          <w:p w:rsidR="00D70F1F" w:rsidRPr="004D77BE" w:rsidRDefault="00D70F1F" w:rsidP="001B3899">
            <w:pPr>
              <w:spacing w:after="129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D77BE">
              <w:rPr>
                <w:rFonts w:ascii="Times New Roman" w:hAnsi="Times New Roman"/>
                <w:sz w:val="24"/>
                <w:szCs w:val="24"/>
                <w:lang w:eastAsia="ru-RU"/>
              </w:rPr>
              <w:t>не менее 80%</w:t>
            </w:r>
          </w:p>
        </w:tc>
      </w:tr>
    </w:tbl>
    <w:p w:rsidR="00D70F1F" w:rsidRDefault="00D70F1F" w:rsidP="00A53381">
      <w:pPr>
        <w:shd w:val="clear" w:color="auto" w:fill="FFFFFF"/>
        <w:spacing w:after="129" w:line="240" w:lineRule="auto"/>
        <w:jc w:val="both"/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</w:t>
      </w:r>
      <w:r w:rsidRPr="001B3899">
        <w:rPr>
          <w:rFonts w:ascii="Times New Roman" w:hAnsi="Times New Roman"/>
          <w:b/>
          <w:bCs/>
          <w:color w:val="252525"/>
          <w:sz w:val="28"/>
          <w:szCs w:val="28"/>
          <w:lang w:eastAsia="ru-RU"/>
        </w:rPr>
        <w:t>5.Ожидаемые конечные результаты реализации мероприятий Программы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1)      Снижение рисков причинения вреда охраняемым законом ценностям;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2)      Увеличение доли добросовестных подконтрольных субъектов – развитие системы профилактических мероприятий контрольного органа;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3)      Обеспечение квалифицированной профилактической работы должностных лиц контрольного органа; 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4)      Повышение прозрачности деятельности контрольного органа;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5)      Уменьшение административной нагрузки на подконтрольные субъекты;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6)      Повышение уровня правовой грамотности подконтрольных субъектов;</w:t>
      </w: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7)      Обеспечение единообразия понимания предмета контроля подконтрольными субъектами.</w:t>
      </w: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C82A6A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Глава </w:t>
      </w:r>
      <w:r>
        <w:rPr>
          <w:rFonts w:ascii="Times New Roman" w:hAnsi="Times New Roman"/>
          <w:color w:val="252525"/>
          <w:sz w:val="28"/>
          <w:szCs w:val="28"/>
          <w:lang w:eastAsia="ru-RU"/>
        </w:rPr>
        <w:t>Новоивановского сельского поселения</w:t>
      </w:r>
    </w:p>
    <w:p w:rsidR="00D70F1F" w:rsidRDefault="00D70F1F" w:rsidP="00C82A6A">
      <w:pPr>
        <w:shd w:val="clear" w:color="auto" w:fill="FFFFFF"/>
        <w:spacing w:after="129" w:line="240" w:lineRule="auto"/>
        <w:jc w:val="both"/>
      </w:pPr>
      <w:r>
        <w:rPr>
          <w:rFonts w:ascii="Times New Roman" w:hAnsi="Times New Roman"/>
          <w:color w:val="252525"/>
          <w:sz w:val="28"/>
          <w:szCs w:val="28"/>
          <w:lang w:eastAsia="ru-RU"/>
        </w:rPr>
        <w:t>Новопокровского района</w:t>
      </w: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252525"/>
          <w:sz w:val="28"/>
          <w:szCs w:val="28"/>
          <w:lang w:eastAsia="ru-RU"/>
        </w:rPr>
        <w:t xml:space="preserve">                                                               В.А.Абеленцев</w:t>
      </w: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</w:t>
      </w:r>
    </w:p>
    <w:p w:rsidR="00D70F1F" w:rsidRPr="001B3899" w:rsidRDefault="00D70F1F" w:rsidP="001B3899">
      <w:pPr>
        <w:shd w:val="clear" w:color="auto" w:fill="FFFFFF"/>
        <w:spacing w:after="129" w:line="240" w:lineRule="auto"/>
        <w:jc w:val="both"/>
        <w:rPr>
          <w:rFonts w:ascii="Times New Roman" w:hAnsi="Times New Roman"/>
          <w:color w:val="252525"/>
          <w:sz w:val="28"/>
          <w:szCs w:val="28"/>
          <w:lang w:eastAsia="ru-RU"/>
        </w:rPr>
      </w:pPr>
      <w:r w:rsidRPr="001B3899">
        <w:rPr>
          <w:rFonts w:ascii="Times New Roman" w:hAnsi="Times New Roman"/>
          <w:color w:val="252525"/>
          <w:sz w:val="28"/>
          <w:szCs w:val="28"/>
          <w:lang w:eastAsia="ru-RU"/>
        </w:rPr>
        <w:t> </w:t>
      </w:r>
    </w:p>
    <w:sectPr w:rsidR="00D70F1F" w:rsidRPr="001B3899" w:rsidSect="002963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2E525D8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C488B8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D1B000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AFC4F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E165D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AE6BF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48878D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0F88EB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6DE53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D566B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BE761A"/>
    <w:multiLevelType w:val="hybridMultilevel"/>
    <w:tmpl w:val="694AC69C"/>
    <w:lvl w:ilvl="0" w:tplc="D26AB9AC">
      <w:start w:val="1"/>
      <w:numFmt w:val="decimal"/>
      <w:lvlText w:val="%1."/>
      <w:lvlJc w:val="left"/>
      <w:pPr>
        <w:ind w:left="1976" w:hanging="112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1">
    <w:nsid w:val="61750DAB"/>
    <w:multiLevelType w:val="hybridMultilevel"/>
    <w:tmpl w:val="F7E2332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3899"/>
    <w:rsid w:val="00082512"/>
    <w:rsid w:val="000B5BCE"/>
    <w:rsid w:val="001347DD"/>
    <w:rsid w:val="001B3899"/>
    <w:rsid w:val="001E5520"/>
    <w:rsid w:val="00201627"/>
    <w:rsid w:val="00292054"/>
    <w:rsid w:val="00296314"/>
    <w:rsid w:val="00374CB9"/>
    <w:rsid w:val="003862D3"/>
    <w:rsid w:val="003E18F7"/>
    <w:rsid w:val="00414B08"/>
    <w:rsid w:val="0041556F"/>
    <w:rsid w:val="00485AB6"/>
    <w:rsid w:val="004D77BE"/>
    <w:rsid w:val="00510175"/>
    <w:rsid w:val="00557EE1"/>
    <w:rsid w:val="0057429C"/>
    <w:rsid w:val="005B099B"/>
    <w:rsid w:val="005D5243"/>
    <w:rsid w:val="005E0179"/>
    <w:rsid w:val="00635B62"/>
    <w:rsid w:val="0065358D"/>
    <w:rsid w:val="00681926"/>
    <w:rsid w:val="006C52F8"/>
    <w:rsid w:val="00732E48"/>
    <w:rsid w:val="0075751C"/>
    <w:rsid w:val="007B11C5"/>
    <w:rsid w:val="008259F0"/>
    <w:rsid w:val="00932362"/>
    <w:rsid w:val="00934A61"/>
    <w:rsid w:val="00937F04"/>
    <w:rsid w:val="00981E97"/>
    <w:rsid w:val="0098453F"/>
    <w:rsid w:val="00A53381"/>
    <w:rsid w:val="00A546E3"/>
    <w:rsid w:val="00A841CE"/>
    <w:rsid w:val="00A97B7B"/>
    <w:rsid w:val="00AD18F0"/>
    <w:rsid w:val="00AF7928"/>
    <w:rsid w:val="00AF7A30"/>
    <w:rsid w:val="00B2648D"/>
    <w:rsid w:val="00BC3E1E"/>
    <w:rsid w:val="00C47B8A"/>
    <w:rsid w:val="00C82A6A"/>
    <w:rsid w:val="00C96C00"/>
    <w:rsid w:val="00CC7184"/>
    <w:rsid w:val="00CD01FB"/>
    <w:rsid w:val="00CE6B20"/>
    <w:rsid w:val="00D1410F"/>
    <w:rsid w:val="00D55A08"/>
    <w:rsid w:val="00D6357C"/>
    <w:rsid w:val="00D70F1F"/>
    <w:rsid w:val="00DD243F"/>
    <w:rsid w:val="00E12C03"/>
    <w:rsid w:val="00E53775"/>
    <w:rsid w:val="00E85BFC"/>
    <w:rsid w:val="00FA3A4A"/>
    <w:rsid w:val="00FD2B9C"/>
    <w:rsid w:val="00FE4FD6"/>
    <w:rsid w:val="00FF0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6314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1B38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B3899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Hyperlink">
    <w:name w:val="Hyperlink"/>
    <w:basedOn w:val="DefaultParagraphFont"/>
    <w:uiPriority w:val="99"/>
    <w:rsid w:val="001B3899"/>
    <w:rPr>
      <w:rFonts w:cs="Times New Roman"/>
      <w:color w:val="0000FF"/>
      <w:u w:val="single"/>
    </w:rPr>
  </w:style>
  <w:style w:type="paragraph" w:customStyle="1" w:styleId="date">
    <w:name w:val="date"/>
    <w:basedOn w:val="Normal"/>
    <w:uiPriority w:val="99"/>
    <w:rsid w:val="001B38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rsid w:val="001B38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1B3899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981E9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6"/>
      <w:szCs w:val="20"/>
      <w:lang w:eastAsia="ru-RU"/>
    </w:rPr>
  </w:style>
  <w:style w:type="paragraph" w:customStyle="1" w:styleId="s1">
    <w:name w:val="s_1"/>
    <w:basedOn w:val="Normal"/>
    <w:uiPriority w:val="99"/>
    <w:rsid w:val="00981E9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981E97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8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88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88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5881872">
          <w:marLeft w:val="107"/>
          <w:marRight w:val="107"/>
          <w:marTop w:val="0"/>
          <w:marBottom w:val="19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voivanovskoesp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novoivanovskoesp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402987948/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internet.garant.ru/document/redirect/74449814/0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79</TotalTime>
  <Pages>14</Pages>
  <Words>3011</Words>
  <Characters>17163</Characters>
  <Application>Microsoft Office Outlook</Application>
  <DocSecurity>0</DocSecurity>
  <Lines>0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ПОСЕЛЕНИЯ  НОВОПОКРОВСКОГО РАЙОНА</dc:title>
  <dc:subject/>
  <dc:creator>HP</dc:creator>
  <cp:keywords/>
  <dc:description/>
  <cp:lastModifiedBy>777</cp:lastModifiedBy>
  <cp:revision>3</cp:revision>
  <cp:lastPrinted>2022-12-08T06:29:00Z</cp:lastPrinted>
  <dcterms:created xsi:type="dcterms:W3CDTF">2023-12-07T10:07:00Z</dcterms:created>
  <dcterms:modified xsi:type="dcterms:W3CDTF">2023-12-07T10:09:00Z</dcterms:modified>
</cp:coreProperties>
</file>