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4BB" w:rsidRDefault="003064BB" w:rsidP="00236308">
      <w:pPr>
        <w:ind w:hanging="540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АДМИНИСТРАЦИЯ  Новоивановского сельского  поселения  Новопокровского  района</w:t>
      </w:r>
    </w:p>
    <w:p w:rsidR="003064BB" w:rsidRDefault="003064BB" w:rsidP="00236308">
      <w:pPr>
        <w:ind w:firstLine="708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                                      </w:t>
      </w:r>
    </w:p>
    <w:p w:rsidR="003064BB" w:rsidRDefault="003064BB" w:rsidP="00236308">
      <w:pPr>
        <w:ind w:firstLine="708"/>
        <w:rPr>
          <w:b/>
          <w:bC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                                     </w:t>
      </w:r>
      <w:r>
        <w:rPr>
          <w:b/>
          <w:bCs/>
          <w:sz w:val="28"/>
          <w:szCs w:val="28"/>
        </w:rPr>
        <w:t>ПОСТАНОВЛЕНИЕ</w:t>
      </w:r>
    </w:p>
    <w:p w:rsidR="003064BB" w:rsidRDefault="003064BB" w:rsidP="00236308">
      <w:pPr>
        <w:jc w:val="center"/>
        <w:rPr>
          <w:b/>
          <w:bCs/>
          <w:sz w:val="28"/>
          <w:szCs w:val="28"/>
        </w:rPr>
      </w:pPr>
    </w:p>
    <w:p w:rsidR="003064BB" w:rsidRDefault="003064BB" w:rsidP="00236308">
      <w:pPr>
        <w:rPr>
          <w:sz w:val="28"/>
          <w:szCs w:val="28"/>
        </w:rPr>
      </w:pPr>
    </w:p>
    <w:p w:rsidR="003064BB" w:rsidRDefault="003064BB" w:rsidP="00236308">
      <w:pPr>
        <w:rPr>
          <w:sz w:val="28"/>
          <w:szCs w:val="28"/>
        </w:rPr>
      </w:pPr>
    </w:p>
    <w:p w:rsidR="003064BB" w:rsidRPr="00380044" w:rsidRDefault="003064BB" w:rsidP="00236308">
      <w:pPr>
        <w:rPr>
          <w:sz w:val="28"/>
          <w:szCs w:val="28"/>
        </w:rPr>
      </w:pPr>
      <w:r>
        <w:rPr>
          <w:sz w:val="28"/>
          <w:szCs w:val="28"/>
        </w:rPr>
        <w:t>14.11.2023                                                                                                            № 94</w:t>
      </w:r>
    </w:p>
    <w:p w:rsidR="003064BB" w:rsidRDefault="003064BB" w:rsidP="002363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станица Новоивановская </w:t>
      </w:r>
    </w:p>
    <w:p w:rsidR="003064BB" w:rsidRDefault="003064BB" w:rsidP="00F42867">
      <w:pPr>
        <w:jc w:val="center"/>
        <w:rPr>
          <w:sz w:val="28"/>
        </w:rPr>
      </w:pPr>
    </w:p>
    <w:p w:rsidR="003064BB" w:rsidRPr="00E202F7" w:rsidRDefault="003064BB" w:rsidP="00F42867">
      <w:pPr>
        <w:jc w:val="center"/>
        <w:rPr>
          <w:sz w:val="28"/>
        </w:rPr>
      </w:pPr>
    </w:p>
    <w:p w:rsidR="003064BB" w:rsidRDefault="003064BB" w:rsidP="00D42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прогноза </w:t>
      </w:r>
      <w:r w:rsidRPr="00CC35C9">
        <w:rPr>
          <w:b/>
          <w:sz w:val="28"/>
          <w:szCs w:val="28"/>
        </w:rPr>
        <w:t xml:space="preserve">социально-экономического </w:t>
      </w:r>
    </w:p>
    <w:p w:rsidR="003064BB" w:rsidRDefault="003064BB" w:rsidP="00D42AA3">
      <w:pPr>
        <w:jc w:val="center"/>
        <w:rPr>
          <w:b/>
          <w:sz w:val="28"/>
          <w:szCs w:val="28"/>
        </w:rPr>
      </w:pPr>
      <w:r w:rsidRPr="00CC35C9">
        <w:rPr>
          <w:b/>
          <w:sz w:val="28"/>
          <w:szCs w:val="28"/>
        </w:rPr>
        <w:t xml:space="preserve">развития </w:t>
      </w:r>
      <w:r>
        <w:rPr>
          <w:b/>
          <w:sz w:val="28"/>
          <w:szCs w:val="28"/>
        </w:rPr>
        <w:t>Новоивановского сельского поселения</w:t>
      </w:r>
    </w:p>
    <w:p w:rsidR="003064BB" w:rsidRDefault="003064BB" w:rsidP="00D42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3064BB" w:rsidRDefault="003064BB" w:rsidP="00F42867">
      <w:pPr>
        <w:jc w:val="center"/>
        <w:rPr>
          <w:b/>
          <w:sz w:val="28"/>
          <w:szCs w:val="28"/>
        </w:rPr>
      </w:pPr>
      <w:r w:rsidRPr="00CC35C9">
        <w:rPr>
          <w:b/>
          <w:sz w:val="28"/>
          <w:szCs w:val="28"/>
        </w:rPr>
        <w:t>на 2</w:t>
      </w:r>
      <w:r>
        <w:rPr>
          <w:b/>
          <w:sz w:val="28"/>
          <w:szCs w:val="28"/>
        </w:rPr>
        <w:t>024 год и на период до 2026 года</w:t>
      </w:r>
    </w:p>
    <w:p w:rsidR="003064BB" w:rsidRDefault="003064BB" w:rsidP="006C0642">
      <w:pPr>
        <w:jc w:val="center"/>
        <w:rPr>
          <w:b/>
          <w:sz w:val="28"/>
          <w:szCs w:val="28"/>
        </w:rPr>
      </w:pPr>
    </w:p>
    <w:p w:rsidR="003064BB" w:rsidRDefault="003064BB" w:rsidP="00F42867">
      <w:pPr>
        <w:jc w:val="both"/>
        <w:rPr>
          <w:sz w:val="28"/>
          <w:szCs w:val="28"/>
        </w:rPr>
      </w:pPr>
    </w:p>
    <w:p w:rsidR="003064BB" w:rsidRDefault="003064BB" w:rsidP="006D77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6D7736">
        <w:rPr>
          <w:sz w:val="28"/>
          <w:szCs w:val="28"/>
        </w:rPr>
        <w:t>В соответствии с постановлениями администрации Новоивановского сельского поселения от 17 декабря 2012 года №</w:t>
      </w:r>
      <w:r>
        <w:rPr>
          <w:sz w:val="28"/>
          <w:szCs w:val="28"/>
        </w:rPr>
        <w:t xml:space="preserve"> </w:t>
      </w:r>
      <w:r w:rsidRPr="006D7736">
        <w:rPr>
          <w:sz w:val="28"/>
          <w:szCs w:val="28"/>
        </w:rPr>
        <w:t>112 «Об утверждении Порядка разработки прогноза социально-экономического развития Новоивановского сельского поселения Новопокровского района</w:t>
      </w:r>
      <w:r>
        <w:rPr>
          <w:sz w:val="28"/>
          <w:szCs w:val="28"/>
        </w:rPr>
        <w:t>»</w:t>
      </w:r>
      <w:r w:rsidRPr="006D77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377C20">
        <w:rPr>
          <w:sz w:val="28"/>
          <w:szCs w:val="28"/>
        </w:rPr>
        <w:t xml:space="preserve">от </w:t>
      </w:r>
      <w:r>
        <w:rPr>
          <w:sz w:val="28"/>
          <w:szCs w:val="28"/>
        </w:rPr>
        <w:t>27</w:t>
      </w:r>
      <w:r w:rsidRPr="00377C20">
        <w:rPr>
          <w:sz w:val="28"/>
          <w:szCs w:val="28"/>
        </w:rPr>
        <w:t xml:space="preserve"> </w:t>
      </w:r>
      <w:r>
        <w:rPr>
          <w:sz w:val="28"/>
          <w:szCs w:val="28"/>
        </w:rPr>
        <w:t>сентября</w:t>
      </w:r>
      <w:r w:rsidRPr="00377C20">
        <w:rPr>
          <w:sz w:val="28"/>
          <w:szCs w:val="28"/>
        </w:rPr>
        <w:t xml:space="preserve"> 20</w:t>
      </w:r>
      <w:r>
        <w:rPr>
          <w:sz w:val="28"/>
          <w:szCs w:val="28"/>
        </w:rPr>
        <w:t>23</w:t>
      </w:r>
      <w:r w:rsidRPr="00377C20">
        <w:rPr>
          <w:sz w:val="28"/>
          <w:szCs w:val="28"/>
        </w:rPr>
        <w:t xml:space="preserve"> года  № </w:t>
      </w:r>
      <w:r>
        <w:rPr>
          <w:sz w:val="28"/>
          <w:szCs w:val="28"/>
        </w:rPr>
        <w:t>76</w:t>
      </w:r>
      <w:r w:rsidRPr="00377C20">
        <w:rPr>
          <w:sz w:val="28"/>
          <w:szCs w:val="28"/>
        </w:rPr>
        <w:t xml:space="preserve"> «О разработке среднесрочного финансового плана Новоивановского сельского поселения Новопокровского района  на 20</w:t>
      </w:r>
      <w:r>
        <w:rPr>
          <w:sz w:val="28"/>
          <w:szCs w:val="28"/>
        </w:rPr>
        <w:t>24</w:t>
      </w:r>
      <w:r w:rsidRPr="00377C20">
        <w:rPr>
          <w:sz w:val="28"/>
          <w:szCs w:val="28"/>
        </w:rPr>
        <w:t>-20</w:t>
      </w:r>
      <w:r>
        <w:rPr>
          <w:sz w:val="28"/>
          <w:szCs w:val="28"/>
        </w:rPr>
        <w:t>26</w:t>
      </w:r>
      <w:r w:rsidRPr="00377C20">
        <w:rPr>
          <w:sz w:val="28"/>
          <w:szCs w:val="28"/>
        </w:rPr>
        <w:t xml:space="preserve"> годы и проекта бюджета Новоивановского сельского поселения Новопокровского района на 20</w:t>
      </w:r>
      <w:r>
        <w:rPr>
          <w:sz w:val="28"/>
          <w:szCs w:val="28"/>
        </w:rPr>
        <w:t xml:space="preserve">24 </w:t>
      </w:r>
      <w:r w:rsidRPr="00377C20">
        <w:rPr>
          <w:sz w:val="28"/>
          <w:szCs w:val="28"/>
        </w:rPr>
        <w:t>год»</w:t>
      </w:r>
      <w:r>
        <w:rPr>
          <w:sz w:val="28"/>
          <w:szCs w:val="28"/>
        </w:rPr>
        <w:t>,</w:t>
      </w:r>
      <w:r w:rsidRPr="00377C2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  Новоивановского  сельского  поселения Новопокровского района    п о с т а н о в л я е т:</w:t>
      </w:r>
    </w:p>
    <w:p w:rsidR="003064BB" w:rsidRDefault="003064BB" w:rsidP="00F42867">
      <w:pPr>
        <w:ind w:firstLine="720"/>
        <w:jc w:val="both"/>
        <w:rPr>
          <w:sz w:val="28"/>
          <w:szCs w:val="28"/>
        </w:rPr>
      </w:pPr>
    </w:p>
    <w:p w:rsidR="003064BB" w:rsidRDefault="003064BB" w:rsidP="00CC35C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</w:t>
      </w:r>
      <w:r w:rsidRPr="00B211FC">
        <w:rPr>
          <w:sz w:val="28"/>
          <w:szCs w:val="28"/>
        </w:rPr>
        <w:t>Прогноз социально-экономического развития Ново</w:t>
      </w:r>
      <w:r>
        <w:rPr>
          <w:sz w:val="28"/>
          <w:szCs w:val="28"/>
        </w:rPr>
        <w:t>ивановского</w:t>
      </w:r>
      <w:r w:rsidRPr="00B211FC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Новопокровского района </w:t>
      </w:r>
      <w:r w:rsidRPr="00B211FC">
        <w:rPr>
          <w:sz w:val="28"/>
          <w:szCs w:val="28"/>
        </w:rPr>
        <w:t>на 20</w:t>
      </w:r>
      <w:r>
        <w:rPr>
          <w:sz w:val="28"/>
          <w:szCs w:val="28"/>
        </w:rPr>
        <w:t>24</w:t>
      </w:r>
      <w:r w:rsidRPr="00B211FC">
        <w:rPr>
          <w:sz w:val="28"/>
          <w:szCs w:val="28"/>
        </w:rPr>
        <w:t xml:space="preserve"> год и на период до 202</w:t>
      </w:r>
      <w:r>
        <w:rPr>
          <w:sz w:val="28"/>
          <w:szCs w:val="28"/>
        </w:rPr>
        <w:t>6</w:t>
      </w:r>
      <w:r w:rsidRPr="00B211FC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(прилагается).</w:t>
      </w:r>
    </w:p>
    <w:p w:rsidR="003064BB" w:rsidRDefault="003064BB" w:rsidP="00214117">
      <w:pPr>
        <w:tabs>
          <w:tab w:val="left" w:pos="-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</w:t>
      </w:r>
      <w:r w:rsidRPr="00BD0DC7">
        <w:rPr>
          <w:sz w:val="28"/>
          <w:szCs w:val="28"/>
        </w:rPr>
        <w:t>.Контроль за выполнением настоящего постановления возложить на начальника отдела по вопросам финансирования, экономики, учета и отчетности</w:t>
      </w:r>
      <w:r>
        <w:rPr>
          <w:sz w:val="28"/>
          <w:szCs w:val="28"/>
        </w:rPr>
        <w:t xml:space="preserve"> </w:t>
      </w:r>
      <w:r w:rsidRPr="00CA3DE9">
        <w:rPr>
          <w:sz w:val="28"/>
          <w:szCs w:val="28"/>
        </w:rPr>
        <w:t>администрации Новоивановского сельского поселения Новопокровского района</w:t>
      </w:r>
      <w:r w:rsidRPr="00BD0DC7">
        <w:rPr>
          <w:sz w:val="28"/>
          <w:szCs w:val="28"/>
        </w:rPr>
        <w:t xml:space="preserve"> Малыхину И.Г.</w:t>
      </w:r>
    </w:p>
    <w:p w:rsidR="003064BB" w:rsidRPr="00BD0DC7" w:rsidRDefault="003064BB" w:rsidP="00214117">
      <w:pPr>
        <w:shd w:val="clear" w:color="auto" w:fill="FFFFFF"/>
        <w:tabs>
          <w:tab w:val="left" w:pos="709"/>
        </w:tabs>
        <w:rPr>
          <w:color w:val="000000"/>
          <w:spacing w:val="3"/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Pr="00233466">
        <w:rPr>
          <w:sz w:val="28"/>
          <w:szCs w:val="28"/>
        </w:rPr>
        <w:t xml:space="preserve">.Настоящее постановление вступает в силу </w:t>
      </w:r>
      <w:r>
        <w:rPr>
          <w:sz w:val="28"/>
          <w:szCs w:val="28"/>
        </w:rPr>
        <w:t>со дня</w:t>
      </w:r>
      <w:r w:rsidRPr="00233466">
        <w:rPr>
          <w:sz w:val="28"/>
          <w:szCs w:val="28"/>
        </w:rPr>
        <w:t xml:space="preserve"> его официального обнародования</w:t>
      </w:r>
      <w:r>
        <w:rPr>
          <w:sz w:val="28"/>
          <w:szCs w:val="28"/>
        </w:rPr>
        <w:t>.</w:t>
      </w:r>
    </w:p>
    <w:p w:rsidR="003064BB" w:rsidRDefault="003064BB" w:rsidP="00214117">
      <w:pPr>
        <w:jc w:val="both"/>
        <w:rPr>
          <w:sz w:val="28"/>
          <w:szCs w:val="28"/>
        </w:rPr>
      </w:pPr>
    </w:p>
    <w:p w:rsidR="003064BB" w:rsidRDefault="003064BB" w:rsidP="00214117">
      <w:pPr>
        <w:jc w:val="both"/>
        <w:rPr>
          <w:sz w:val="28"/>
          <w:szCs w:val="28"/>
        </w:rPr>
      </w:pPr>
    </w:p>
    <w:p w:rsidR="003064BB" w:rsidRDefault="003064BB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EF3523">
        <w:rPr>
          <w:sz w:val="28"/>
          <w:szCs w:val="28"/>
        </w:rPr>
        <w:t xml:space="preserve">Новоивановского сельского поселения     </w:t>
      </w:r>
    </w:p>
    <w:p w:rsidR="003064BB" w:rsidRPr="00EF3523" w:rsidRDefault="003064BB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</w:t>
      </w:r>
      <w:r w:rsidRPr="00EF3523">
        <w:rPr>
          <w:sz w:val="28"/>
          <w:szCs w:val="28"/>
        </w:rPr>
        <w:t xml:space="preserve">                        В.А.Абеленцев</w:t>
      </w:r>
    </w:p>
    <w:p w:rsidR="003064BB" w:rsidRDefault="003064BB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</w:p>
    <w:p w:rsidR="003064BB" w:rsidRDefault="003064BB" w:rsidP="00F42867">
      <w:pPr>
        <w:jc w:val="both"/>
        <w:rPr>
          <w:sz w:val="28"/>
        </w:rPr>
      </w:pPr>
    </w:p>
    <w:p w:rsidR="003064BB" w:rsidRDefault="003064BB" w:rsidP="00F42867">
      <w:pPr>
        <w:jc w:val="both"/>
        <w:rPr>
          <w:sz w:val="28"/>
        </w:rPr>
      </w:pPr>
    </w:p>
    <w:p w:rsidR="003064BB" w:rsidRDefault="003064BB" w:rsidP="00F42867">
      <w:pPr>
        <w:jc w:val="both"/>
        <w:rPr>
          <w:sz w:val="28"/>
        </w:rPr>
      </w:pPr>
    </w:p>
    <w:p w:rsidR="003064BB" w:rsidRDefault="003064BB" w:rsidP="00F42867">
      <w:pPr>
        <w:jc w:val="both"/>
        <w:rPr>
          <w:sz w:val="28"/>
        </w:rPr>
      </w:pPr>
    </w:p>
    <w:p w:rsidR="003064BB" w:rsidRDefault="003064BB" w:rsidP="00F42867">
      <w:pPr>
        <w:jc w:val="both"/>
        <w:rPr>
          <w:sz w:val="28"/>
        </w:rPr>
      </w:pPr>
    </w:p>
    <w:tbl>
      <w:tblPr>
        <w:tblW w:w="9388" w:type="dxa"/>
        <w:tblInd w:w="93" w:type="dxa"/>
        <w:tblLayout w:type="fixed"/>
        <w:tblLook w:val="00A0"/>
      </w:tblPr>
      <w:tblGrid>
        <w:gridCol w:w="4515"/>
        <w:gridCol w:w="900"/>
        <w:gridCol w:w="900"/>
        <w:gridCol w:w="3073"/>
      </w:tblGrid>
      <w:tr w:rsidR="003064BB" w:rsidRPr="00B95686" w:rsidTr="008221EB">
        <w:trPr>
          <w:trHeight w:val="1618"/>
        </w:trPr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064BB" w:rsidRPr="00B95686" w:rsidRDefault="003064BB" w:rsidP="00B95686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064BB" w:rsidRPr="00B95686" w:rsidRDefault="003064BB" w:rsidP="00B95686"/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064BB" w:rsidRPr="00B95686" w:rsidRDefault="003064BB" w:rsidP="00B95686"/>
        </w:tc>
        <w:tc>
          <w:tcPr>
            <w:tcW w:w="3073" w:type="dxa"/>
            <w:tcBorders>
              <w:top w:val="nil"/>
              <w:left w:val="nil"/>
              <w:bottom w:val="nil"/>
            </w:tcBorders>
            <w:vAlign w:val="bottom"/>
          </w:tcPr>
          <w:p w:rsidR="003064BB" w:rsidRDefault="003064BB" w:rsidP="00B95686">
            <w:pPr>
              <w:rPr>
                <w:sz w:val="28"/>
                <w:szCs w:val="28"/>
              </w:rPr>
            </w:pPr>
            <w:r w:rsidRPr="008221EB">
              <w:rPr>
                <w:sz w:val="28"/>
                <w:szCs w:val="28"/>
              </w:rPr>
              <w:t>ПРИЛОЖЕНИЕ</w:t>
            </w:r>
          </w:p>
          <w:p w:rsidR="003064BB" w:rsidRPr="008221EB" w:rsidRDefault="003064BB" w:rsidP="00B95686">
            <w:pPr>
              <w:rPr>
                <w:sz w:val="28"/>
                <w:szCs w:val="28"/>
              </w:rPr>
            </w:pPr>
            <w:r w:rsidRPr="008221EB">
              <w:rPr>
                <w:sz w:val="28"/>
                <w:szCs w:val="28"/>
              </w:rPr>
              <w:br/>
              <w:t>УТВЕРЖДЕН</w:t>
            </w:r>
            <w:r w:rsidRPr="008221EB">
              <w:rPr>
                <w:sz w:val="28"/>
                <w:szCs w:val="28"/>
              </w:rPr>
              <w:br/>
              <w:t>постановлением администрации</w:t>
            </w:r>
            <w:r w:rsidRPr="008221EB">
              <w:rPr>
                <w:sz w:val="28"/>
                <w:szCs w:val="28"/>
              </w:rPr>
              <w:br/>
              <w:t>Новоивановского сельского поселения Новопокровского района</w:t>
            </w:r>
            <w:r w:rsidRPr="008221EB">
              <w:rPr>
                <w:sz w:val="28"/>
                <w:szCs w:val="28"/>
              </w:rPr>
              <w:br/>
              <w:t>от 1</w:t>
            </w:r>
            <w:r>
              <w:rPr>
                <w:sz w:val="28"/>
                <w:szCs w:val="28"/>
              </w:rPr>
              <w:t>4</w:t>
            </w:r>
            <w:r w:rsidRPr="008221EB">
              <w:rPr>
                <w:sz w:val="28"/>
                <w:szCs w:val="28"/>
              </w:rPr>
              <w:t>.11.20</w:t>
            </w:r>
            <w:r>
              <w:rPr>
                <w:sz w:val="28"/>
                <w:szCs w:val="28"/>
              </w:rPr>
              <w:t>23</w:t>
            </w:r>
            <w:r w:rsidRPr="008221EB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94</w:t>
            </w:r>
          </w:p>
        </w:tc>
      </w:tr>
      <w:tr w:rsidR="003064BB" w:rsidRPr="00B95686" w:rsidTr="008221EB">
        <w:trPr>
          <w:trHeight w:val="255"/>
        </w:trPr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064BB" w:rsidRPr="00B95686" w:rsidRDefault="003064BB" w:rsidP="00B95686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064BB" w:rsidRPr="00B95686" w:rsidRDefault="003064BB" w:rsidP="00B95686"/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064BB" w:rsidRPr="00B95686" w:rsidRDefault="003064BB" w:rsidP="00B95686"/>
        </w:tc>
        <w:tc>
          <w:tcPr>
            <w:tcW w:w="3073" w:type="dxa"/>
            <w:tcBorders>
              <w:top w:val="nil"/>
              <w:left w:val="nil"/>
              <w:bottom w:val="nil"/>
            </w:tcBorders>
            <w:vAlign w:val="bottom"/>
          </w:tcPr>
          <w:p w:rsidR="003064BB" w:rsidRPr="00B95686" w:rsidRDefault="003064BB" w:rsidP="00B95686">
            <w:pPr>
              <w:rPr>
                <w:sz w:val="24"/>
                <w:szCs w:val="24"/>
              </w:rPr>
            </w:pPr>
          </w:p>
        </w:tc>
      </w:tr>
      <w:tr w:rsidR="003064BB" w:rsidRPr="00B95686" w:rsidTr="008221EB">
        <w:trPr>
          <w:trHeight w:val="1005"/>
        </w:trPr>
        <w:tc>
          <w:tcPr>
            <w:tcW w:w="9388" w:type="dxa"/>
            <w:gridSpan w:val="4"/>
            <w:tcBorders>
              <w:top w:val="nil"/>
              <w:left w:val="nil"/>
              <w:bottom w:val="nil"/>
            </w:tcBorders>
          </w:tcPr>
          <w:p w:rsidR="003064BB" w:rsidRDefault="003064BB" w:rsidP="00B95686">
            <w:pPr>
              <w:jc w:val="center"/>
              <w:rPr>
                <w:color w:val="000000"/>
                <w:sz w:val="24"/>
                <w:szCs w:val="24"/>
              </w:rPr>
            </w:pPr>
            <w:r w:rsidRPr="00B95686">
              <w:rPr>
                <w:color w:val="000000"/>
                <w:sz w:val="24"/>
                <w:szCs w:val="24"/>
              </w:rPr>
              <w:t xml:space="preserve">     </w:t>
            </w:r>
          </w:p>
          <w:p w:rsidR="003064BB" w:rsidRPr="008221EB" w:rsidRDefault="003064BB" w:rsidP="00B95686">
            <w:pPr>
              <w:jc w:val="center"/>
              <w:rPr>
                <w:color w:val="000000"/>
                <w:sz w:val="28"/>
                <w:szCs w:val="28"/>
              </w:rPr>
            </w:pPr>
            <w:r w:rsidRPr="008221EB">
              <w:rPr>
                <w:color w:val="000000"/>
                <w:sz w:val="28"/>
                <w:szCs w:val="28"/>
              </w:rPr>
              <w:t>Прогноз социально-экономического развития</w:t>
            </w:r>
            <w:r w:rsidRPr="008221EB">
              <w:rPr>
                <w:color w:val="000000"/>
                <w:sz w:val="28"/>
                <w:szCs w:val="28"/>
              </w:rPr>
              <w:br/>
              <w:t xml:space="preserve"> Новоивановского сельского поселения Новопокровского района</w:t>
            </w:r>
          </w:p>
          <w:p w:rsidR="003064BB" w:rsidRPr="008221EB" w:rsidRDefault="003064BB" w:rsidP="00B95686">
            <w:pPr>
              <w:jc w:val="center"/>
              <w:rPr>
                <w:color w:val="000000"/>
                <w:sz w:val="28"/>
                <w:szCs w:val="28"/>
              </w:rPr>
            </w:pPr>
            <w:r w:rsidRPr="008221EB">
              <w:rPr>
                <w:color w:val="000000"/>
                <w:sz w:val="28"/>
                <w:szCs w:val="28"/>
              </w:rPr>
              <w:t>на 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8221EB">
              <w:rPr>
                <w:color w:val="000000"/>
                <w:sz w:val="28"/>
                <w:szCs w:val="28"/>
              </w:rPr>
              <w:t xml:space="preserve"> год и на период до 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8221EB">
              <w:rPr>
                <w:color w:val="000000"/>
                <w:sz w:val="28"/>
                <w:szCs w:val="28"/>
              </w:rPr>
              <w:t xml:space="preserve"> года</w:t>
            </w:r>
          </w:p>
          <w:p w:rsidR="003064BB" w:rsidRPr="00B95686" w:rsidRDefault="003064BB" w:rsidP="00B9568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Spec="center" w:tblpY="512"/>
        <w:tblW w:w="9738" w:type="dxa"/>
        <w:tblLook w:val="0000"/>
      </w:tblPr>
      <w:tblGrid>
        <w:gridCol w:w="4908"/>
        <w:gridCol w:w="966"/>
        <w:gridCol w:w="966"/>
        <w:gridCol w:w="966"/>
        <w:gridCol w:w="966"/>
        <w:gridCol w:w="966"/>
      </w:tblGrid>
      <w:tr w:rsidR="003064BB" w:rsidRPr="0018587B" w:rsidTr="00CC0702">
        <w:trPr>
          <w:trHeight w:val="1085"/>
        </w:trPr>
        <w:tc>
          <w:tcPr>
            <w:tcW w:w="490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Показатель, единица измерения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064B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22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отчет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064B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23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 xml:space="preserve"> год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оценка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</w:tcPr>
          <w:p w:rsidR="003064B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24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right w:val="nil"/>
            </w:tcBorders>
            <w:noWrap/>
          </w:tcPr>
          <w:p w:rsidR="003064B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25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3064B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26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 xml:space="preserve"> год</w:t>
            </w:r>
          </w:p>
          <w:p w:rsidR="003064BB" w:rsidRPr="0018587B" w:rsidRDefault="003064BB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</w:tr>
      <w:tr w:rsidR="003064BB" w:rsidTr="003B53F2">
        <w:trPr>
          <w:trHeight w:val="615"/>
        </w:trPr>
        <w:tc>
          <w:tcPr>
            <w:tcW w:w="49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Среднегодовая численность постоянного населения – всего,  тыс. чел.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2,120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1,954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1,954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1,954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1,954</w:t>
            </w:r>
          </w:p>
        </w:tc>
      </w:tr>
      <w:tr w:rsidR="003064BB" w:rsidTr="00CC0702">
        <w:trPr>
          <w:trHeight w:val="58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Среднедушевой денежный доход на одного жителя,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10,1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10,4</w:t>
            </w: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экономически активного населения,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1,110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0,878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0,878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0,878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0,878</w:t>
            </w:r>
          </w:p>
        </w:tc>
      </w:tr>
      <w:tr w:rsidR="003064BB" w:rsidTr="00B1416B">
        <w:trPr>
          <w:trHeight w:val="63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занятых в экономике,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 w:rsidRPr="005A7E9B">
              <w:t>0,</w:t>
            </w:r>
            <w:r>
              <w:t>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 w:rsidRPr="005A7E9B">
              <w:t>0,</w:t>
            </w:r>
            <w:r>
              <w:t>45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 w:rsidRPr="005A7E9B">
              <w:t>0,</w:t>
            </w:r>
            <w:r>
              <w:t>45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 w:rsidRPr="005A7E9B">
              <w:t>0,</w:t>
            </w:r>
            <w:r>
              <w:t>45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 w:rsidRPr="005A7E9B">
              <w:t>0,</w:t>
            </w:r>
            <w:r>
              <w:t>45</w:t>
            </w:r>
          </w:p>
        </w:tc>
      </w:tr>
      <w:tr w:rsidR="003064BB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Номинальная начисленная среднемесячная заработная плата,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16,8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19,8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19,8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19,8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19,8</w:t>
            </w: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занятых в личных подсобных хозяйствах,      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1,0</w:t>
            </w:r>
          </w:p>
        </w:tc>
      </w:tr>
      <w:tr w:rsidR="003064BB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Среднемесячные доходы занятых в личных подсобных хозяйствах, тыс.руб.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10,5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11,3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11,7</w:t>
            </w: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Уровень регистрируемой безработицы, в % к численности трудоспособного населения в трудоспособном возрасте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3B53F2">
            <w:pPr>
              <w:jc w:val="right"/>
            </w:pPr>
            <w:r>
              <w:t>0,4</w:t>
            </w:r>
          </w:p>
        </w:tc>
      </w:tr>
      <w:tr w:rsidR="003064BB" w:rsidTr="00CC0702">
        <w:trPr>
          <w:trHeight w:val="52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Прибыль прибыльных предприятий, тыс.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</w:tr>
      <w:tr w:rsidR="003064BB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Убыток предприятий,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Прибыль (убыток) – сальдо, 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BB" w:rsidRPr="004F2B1A" w:rsidRDefault="003064BB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Фонд оплаты труда,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134660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122907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129052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135505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142280</w:t>
            </w:r>
          </w:p>
        </w:tc>
      </w:tr>
      <w:tr w:rsidR="003064BB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Промышлен</w:t>
            </w:r>
            <w:r>
              <w:rPr>
                <w:sz w:val="22"/>
                <w:szCs w:val="22"/>
              </w:rPr>
              <w:t>н</w:t>
            </w:r>
            <w:r w:rsidRPr="004F2B1A">
              <w:rPr>
                <w:sz w:val="22"/>
                <w:szCs w:val="22"/>
              </w:rPr>
              <w:t>ость всего,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1150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1150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1251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1251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8F2D20">
            <w:pPr>
              <w:jc w:val="right"/>
            </w:pPr>
            <w:r>
              <w:t>1251</w:t>
            </w:r>
          </w:p>
        </w:tc>
      </w:tr>
      <w:tr w:rsidR="003064BB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8F2D20">
            <w:pPr>
              <w:rPr>
                <w:color w:val="000000"/>
                <w:sz w:val="22"/>
                <w:szCs w:val="22"/>
              </w:rPr>
            </w:pPr>
            <w:r w:rsidRPr="004F2B1A">
              <w:rPr>
                <w:color w:val="000000"/>
                <w:sz w:val="22"/>
                <w:szCs w:val="22"/>
              </w:rPr>
              <w:t>Обрабатывающие производства (D), тыс.руб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8F2D20">
            <w:pPr>
              <w:jc w:val="right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8F2D20">
            <w:pPr>
              <w:jc w:val="right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8F2D20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8F2D20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Pr="004F2B1A" w:rsidRDefault="003064BB" w:rsidP="008F2D20">
            <w:pPr>
              <w:jc w:val="right"/>
              <w:rPr>
                <w:sz w:val="22"/>
                <w:szCs w:val="22"/>
              </w:rPr>
            </w:pP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color w:val="000000"/>
                <w:sz w:val="22"/>
                <w:szCs w:val="22"/>
              </w:rPr>
            </w:pPr>
            <w:r w:rsidRPr="004F2B1A">
              <w:rPr>
                <w:color w:val="000000"/>
                <w:sz w:val="22"/>
                <w:szCs w:val="22"/>
              </w:rPr>
              <w:t>Производство и распределение электроэнергии, газа и воды (E), тыс.руб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1456,9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1692,1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1670,2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Pr="004F2B1A" w:rsidRDefault="003064BB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1740,9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Pr="004F2B1A" w:rsidRDefault="003064BB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1814,2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Производство основных видов промышленной продукции в натуральном выражении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1. мясо и мясопродукты (тн)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2. сахар (тыс.тн)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3. кондитерские изделия (тн)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4. хлеб и хлебобулочные изделия (тн)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5. корма готовые для животных (тыс. 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6. электроэнергия (млн.квт час)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7. тепловая энергия (тыс. Гкал)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7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продукции сельского хозяйства всех категорий хозяйств, млн.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1424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1424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1495,2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1495,2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1495,2</w:t>
            </w: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647,2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647,2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647,2</w:t>
            </w:r>
          </w:p>
        </w:tc>
      </w:tr>
      <w:tr w:rsidR="003064BB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22230C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652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личных подсобных хозяйств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196</w:t>
            </w:r>
          </w:p>
        </w:tc>
      </w:tr>
      <w:tr w:rsidR="003064BB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Производство основных видов сельскохозяйственной продукции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Зерно (в весе  после доработки), тыс.тонн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46,3</w:t>
            </w: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Рис,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Кукуруза,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Соя,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Сахарная свекла,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135</w:t>
            </w: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Подсолнечник (в весе после доработки),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3,7</w:t>
            </w:r>
          </w:p>
        </w:tc>
      </w:tr>
      <w:tr w:rsidR="003064BB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Картофель - всего,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</w:tr>
      <w:tr w:rsidR="003064BB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</w:tr>
      <w:tr w:rsidR="003064BB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Овощи - всего,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</w:t>
            </w:r>
          </w:p>
        </w:tc>
      </w:tr>
      <w:tr w:rsidR="003064BB" w:rsidTr="00CC0702">
        <w:trPr>
          <w:trHeight w:val="82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Плоды и ягоды,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</w:tr>
      <w:tr w:rsidR="003064BB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</w:tr>
      <w:tr w:rsidR="003064BB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Производство винограда во всех категориях хозяйств тыс.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</w:tr>
      <w:tr w:rsidR="003064BB" w:rsidTr="00CC0702">
        <w:trPr>
          <w:trHeight w:val="64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Скот и птица (в живом весе)- всего, тыс. тонн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0,691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0,705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0,809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0,809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0,809</w:t>
            </w:r>
          </w:p>
        </w:tc>
      </w:tr>
      <w:tr w:rsidR="003064BB" w:rsidTr="00CC0702">
        <w:trPr>
          <w:trHeight w:val="57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0,281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0,292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0,389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0,389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0,389</w:t>
            </w:r>
          </w:p>
        </w:tc>
      </w:tr>
      <w:tr w:rsidR="003064BB" w:rsidTr="00CC0702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0,01</w:t>
            </w:r>
          </w:p>
        </w:tc>
      </w:tr>
      <w:tr w:rsidR="003064BB" w:rsidTr="00CC0702">
        <w:trPr>
          <w:trHeight w:val="9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0,403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0,41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0,41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0,41</w:t>
            </w: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Молоко- всего,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0,9</w:t>
            </w: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22230C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2230C">
            <w:pPr>
              <w:jc w:val="right"/>
            </w:pPr>
            <w:r>
              <w:t>1,052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2230C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22230C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2230C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22230C">
            <w:pPr>
              <w:jc w:val="right"/>
            </w:pPr>
            <w:r>
              <w:t>0,9</w:t>
            </w:r>
          </w:p>
        </w:tc>
      </w:tr>
      <w:tr w:rsidR="003064BB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Яйца- всего, тыс. штук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1,23</w:t>
            </w:r>
          </w:p>
        </w:tc>
      </w:tr>
      <w:tr w:rsidR="003064BB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0,03</w:t>
            </w: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1,2</w:t>
            </w: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Улов рыбы в прудовых и других рыбоводных хозяйствах,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55,6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57,5</w:t>
            </w:r>
          </w:p>
        </w:tc>
      </w:tr>
      <w:tr w:rsidR="003064BB" w:rsidTr="00CC0702">
        <w:trPr>
          <w:trHeight w:val="60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55,6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57,5</w:t>
            </w: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 xml:space="preserve">Численность поголовья сельскохозяйственных животных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1977E9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Крупный рогатый скот,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1977E9">
            <w:pPr>
              <w:jc w:val="right"/>
            </w:pPr>
            <w:r>
              <w:t>146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1977E9">
            <w:pPr>
              <w:jc w:val="right"/>
            </w:pPr>
            <w:r>
              <w:t>140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1977E9">
            <w:pPr>
              <w:jc w:val="right"/>
            </w:pPr>
            <w:r>
              <w:t>140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1977E9">
            <w:pPr>
              <w:jc w:val="right"/>
            </w:pPr>
            <w:r>
              <w:t>140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1977E9">
            <w:pPr>
              <w:jc w:val="right"/>
            </w:pPr>
            <w:r>
              <w:t>140</w:t>
            </w:r>
          </w:p>
        </w:tc>
      </w:tr>
      <w:tr w:rsidR="003064BB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261C9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146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140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140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140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140</w:t>
            </w: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из общего поголовья крупного рогатого скота — коровы,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1977E9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261C9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261C90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261C90">
            <w:pPr>
              <w:jc w:val="right"/>
            </w:pPr>
            <w:r>
              <w:t>50</w:t>
            </w:r>
          </w:p>
        </w:tc>
      </w:tr>
      <w:tr w:rsidR="003064BB" w:rsidTr="00CC0702">
        <w:trPr>
          <w:trHeight w:val="58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261C9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Свиньи, голов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1066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261C90">
            <w:pPr>
              <w:jc w:val="right"/>
            </w:pPr>
            <w:r>
              <w:t>1110</w:t>
            </w:r>
          </w:p>
        </w:tc>
      </w:tr>
      <w:tr w:rsidR="003064BB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56DCB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56DCB">
            <w:pPr>
              <w:jc w:val="right"/>
            </w:pPr>
            <w:r>
              <w:t>1066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56DCB">
            <w:pPr>
              <w:jc w:val="right"/>
            </w:pPr>
            <w:r>
              <w:t>1100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56DCB">
            <w:pPr>
              <w:jc w:val="right"/>
            </w:pPr>
            <w:r>
              <w:t>1100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56DCB">
            <w:pPr>
              <w:jc w:val="right"/>
            </w:pPr>
            <w:r>
              <w:t>1100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56DCB">
            <w:pPr>
              <w:jc w:val="right"/>
            </w:pPr>
            <w:r>
              <w:t>1110</w:t>
            </w: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Овцы и козы,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290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288</w:t>
            </w: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Птица, тысяч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12,5</w:t>
            </w:r>
          </w:p>
        </w:tc>
      </w:tr>
      <w:tr w:rsidR="003064BB" w:rsidTr="00CC0702">
        <w:trPr>
          <w:trHeight w:val="437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Оборот розничной торговли, 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100978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109994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119039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119039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119039</w:t>
            </w:r>
          </w:p>
        </w:tc>
      </w:tr>
      <w:tr w:rsidR="003064BB" w:rsidTr="00CC0702">
        <w:trPr>
          <w:trHeight w:val="513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Оборот общественного питания,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4849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4849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5110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5110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5110</w:t>
            </w:r>
          </w:p>
        </w:tc>
      </w:tr>
      <w:tr w:rsidR="003064BB" w:rsidTr="00CC0702">
        <w:trPr>
          <w:trHeight w:val="358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платных услуг населению,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3190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3360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3540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3540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3540</w:t>
            </w:r>
          </w:p>
        </w:tc>
      </w:tr>
      <w:tr w:rsidR="003064BB" w:rsidTr="00CC0702">
        <w:trPr>
          <w:trHeight w:val="9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Общий объем предоставляемых услуг курортно-туристским комплексом – всего (с учетом объемов малых организаций и физических лиц),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97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Выпуск товаров и услуг по полному кругу предприятий транспорта, всего,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Выпуск товаров и услуг по полному кругу предприятий связи, всего,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инвестиций в основной капитал за счет всех источников финансирования, тыс. руб. (по крупным и средним предприятиям)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857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1185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1220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1220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1220</w:t>
            </w: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работ, выполненных собственными силами по виду деятельности строительство, тыс. руб. (по крупным и средним предприятиям)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Социальная сфера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детей в  дошкольных  образовательных учреждениях,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0,048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0,05</w:t>
            </w: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Численность учащихся в учреждениях: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общеобразовательных,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0,225</w:t>
            </w: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начального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высшего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11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Выпуск специалистов учреждениями: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3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8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высшего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обучающихся в первую смену в дневных учреждениях общего образования в % к общему числу обучающихся в этих учреждениях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Ввод в эксплуатацию: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жилых домов предприятиями всех форм собственности, тыс. кв. м общей площади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</w:tr>
      <w:tr w:rsidR="003064BB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из общего итога - построенные населением за свой счет и с помощью кредитов, тыс. кв. м общей площади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130</w:t>
            </w:r>
          </w:p>
        </w:tc>
      </w:tr>
      <w:tr w:rsidR="003064BB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общеобразовательных школ, ученических мест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171</w:t>
            </w: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больниц, коек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амбулаторно-поликлинических учреждений, посещений в смену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3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Средняя обеспеченность населения площадью жилых квартир (на конец года), кв. м. на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21,7</w:t>
            </w:r>
          </w:p>
        </w:tc>
      </w:tr>
      <w:tr w:rsidR="003064BB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Обеспеченность населения учреждениями социально-культурной сферы: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больничными койками, коек на 1 тыс. жителей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больничных коек, единиц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амбулаторно-поликлиническими учреждениями, посещений в смену на 1 тыс. населения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104</w:t>
            </w:r>
          </w:p>
        </w:tc>
      </w:tr>
      <w:tr w:rsidR="003064BB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врачами, чел.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</w:t>
            </w: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средним медицинским персоналом, чел.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16</w:t>
            </w:r>
          </w:p>
        </w:tc>
      </w:tr>
      <w:tr w:rsidR="003064BB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стационарными учреждениями социального обслуживания престарелых и инвалидов, мест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дошкольными образовательными учреждениями, мест на 1000 детей дошкольного возраста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1700,0</w:t>
            </w:r>
          </w:p>
        </w:tc>
      </w:tr>
      <w:tr w:rsidR="003064BB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мест в учреждениях дошкольного образования, мест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170</w:t>
            </w:r>
          </w:p>
        </w:tc>
      </w:tr>
      <w:tr w:rsidR="003064BB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групп альтернативных моделей дошкольного образования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</w:t>
            </w:r>
          </w:p>
        </w:tc>
      </w:tr>
      <w:tr w:rsidR="003064BB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обеспеченность спортивными сооружениям, кв. м.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4329,4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4347,6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4347,6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4347,6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4347,6</w:t>
            </w:r>
          </w:p>
        </w:tc>
      </w:tr>
      <w:tr w:rsidR="003064BB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удельный вес населения, занимающегося спортом, %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44,6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44,6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46,8</w:t>
            </w:r>
          </w:p>
        </w:tc>
      </w:tr>
      <w:tr w:rsidR="003064BB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Количество организаций, зарегистрированных на территории сельского поселения, единиц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18</w:t>
            </w: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количество организаций государственной формы собственности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34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количество организаций муниципальной формы собственности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</w:t>
            </w:r>
          </w:p>
        </w:tc>
      </w:tr>
      <w:tr w:rsidR="003064BB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количество организаций частной формы собственности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</w:t>
            </w:r>
          </w:p>
        </w:tc>
      </w:tr>
      <w:tr w:rsidR="003064BB" w:rsidTr="00CC0702">
        <w:trPr>
          <w:trHeight w:val="3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предприятий социальной сферы, единиц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</w:t>
            </w: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</w:t>
            </w:r>
            <w:r>
              <w:rPr>
                <w:sz w:val="22"/>
                <w:szCs w:val="22"/>
              </w:rPr>
              <w:t>с</w:t>
            </w:r>
            <w:r w:rsidRPr="004F2B1A">
              <w:rPr>
                <w:sz w:val="22"/>
                <w:szCs w:val="22"/>
              </w:rPr>
              <w:t>ле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</w:tr>
      <w:tr w:rsidR="003064BB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Инфраструктурная обеспеченность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освещенных улиц,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 xml:space="preserve">25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25</w:t>
            </w:r>
          </w:p>
        </w:tc>
      </w:tr>
      <w:tr w:rsidR="003064BB" w:rsidTr="00CC0702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водопроводных сетей,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34</w:t>
            </w:r>
          </w:p>
        </w:tc>
      </w:tr>
      <w:tr w:rsidR="003064BB" w:rsidTr="00CC0702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канализационных сетей,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7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автомобильных дорог местного значения,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27</w:t>
            </w:r>
          </w:p>
        </w:tc>
      </w:tr>
      <w:tr w:rsidR="003064BB" w:rsidTr="00CC0702">
        <w:trPr>
          <w:trHeight w:val="33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 твердым по</w:t>
            </w:r>
            <w:r>
              <w:rPr>
                <w:sz w:val="22"/>
                <w:szCs w:val="22"/>
              </w:rPr>
              <w:t>к</w:t>
            </w:r>
            <w:r w:rsidRPr="004F2B1A">
              <w:rPr>
                <w:sz w:val="22"/>
                <w:szCs w:val="22"/>
              </w:rPr>
              <w:t>рытием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17,1</w:t>
            </w:r>
          </w:p>
        </w:tc>
      </w:tr>
      <w:tr w:rsidR="003064BB" w:rsidTr="00CC0702">
        <w:trPr>
          <w:trHeight w:val="90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Удельный вес газифицированных квартир (домовладений) от общего количества квартир (домовладений), %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30 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50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Обеспеченность населения объектами розничной торговли, кв. м.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452,9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453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453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453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453</w:t>
            </w:r>
          </w:p>
        </w:tc>
      </w:tr>
      <w:tr w:rsidR="003064BB" w:rsidTr="00CC0702">
        <w:trPr>
          <w:trHeight w:val="345"/>
        </w:trPr>
        <w:tc>
          <w:tcPr>
            <w:tcW w:w="49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Обеспеченность населения объектами общественного питания, кв. м. на 1 тыс. населения</w:t>
            </w:r>
          </w:p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Окружающая среда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1050"/>
        </w:trPr>
        <w:tc>
          <w:tcPr>
            <w:tcW w:w="49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3064BB" w:rsidRPr="0018587B" w:rsidRDefault="003064BB" w:rsidP="004433DA">
            <w:pPr>
              <w:rPr>
                <w:sz w:val="22"/>
                <w:szCs w:val="22"/>
              </w:rPr>
            </w:pPr>
          </w:p>
        </w:tc>
        <w:tc>
          <w:tcPr>
            <w:tcW w:w="9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3064BB" w:rsidRDefault="003064BB" w:rsidP="004433DA"/>
        </w:tc>
        <w:tc>
          <w:tcPr>
            <w:tcW w:w="9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3064BB" w:rsidRDefault="003064BB" w:rsidP="004433DA"/>
        </w:tc>
        <w:tc>
          <w:tcPr>
            <w:tcW w:w="9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3064BB" w:rsidRDefault="003064BB" w:rsidP="004433DA"/>
        </w:tc>
        <w:tc>
          <w:tcPr>
            <w:tcW w:w="9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3064BB" w:rsidRDefault="003064BB" w:rsidP="004433DA"/>
        </w:tc>
        <w:tc>
          <w:tcPr>
            <w:tcW w:w="96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3064BB" w:rsidRDefault="003064BB" w:rsidP="004433DA"/>
        </w:tc>
      </w:tr>
      <w:tr w:rsidR="003064BB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Степень загрязнения атмосферного воздуха (уровень превышения предельно допустимой концентрации вредных веществ в воздухе), %</w:t>
            </w:r>
          </w:p>
        </w:tc>
        <w:tc>
          <w:tcPr>
            <w:tcW w:w="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7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Малый бизнес</w:t>
            </w:r>
          </w:p>
        </w:tc>
        <w:tc>
          <w:tcPr>
            <w:tcW w:w="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Общий объем расходов муниципального бюджета на развитие и поддержку малого предпринимательства в расчете на 1 малое предприятие (в рамках муниципальной целевой программы), рублей</w:t>
            </w:r>
          </w:p>
        </w:tc>
        <w:tc>
          <w:tcPr>
            <w:tcW w:w="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800"/>
        </w:trPr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064BB" w:rsidRDefault="003064BB" w:rsidP="004433DA"/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064BB" w:rsidRDefault="003064BB" w:rsidP="004433DA"/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BB" w:rsidRDefault="003064BB" w:rsidP="004433DA"/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064BB" w:rsidRDefault="003064BB" w:rsidP="004433DA"/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3064BB" w:rsidRDefault="003064BB" w:rsidP="004433DA"/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Количество субъектов малого предпринимательства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</w:tr>
      <w:tr w:rsidR="003064BB" w:rsidTr="00CC0702">
        <w:trPr>
          <w:trHeight w:val="63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субъектов малого предпринимательства в расчете на 1000 человек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36,9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37,5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38,1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38,1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38,1</w:t>
            </w:r>
          </w:p>
        </w:tc>
      </w:tr>
      <w:tr w:rsidR="003064BB" w:rsidTr="00CC0702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работников в малом предпринимательстве (человек)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89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91</w:t>
            </w:r>
          </w:p>
        </w:tc>
      </w:tr>
      <w:tr w:rsidR="003064BB" w:rsidTr="00CC0702">
        <w:trPr>
          <w:trHeight w:val="73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Доля списочной численности работников (без внешних совместителей) малых предприятий в среднесписочной численности </w:t>
            </w:r>
            <w:r>
              <w:rPr>
                <w:sz w:val="22"/>
                <w:szCs w:val="22"/>
              </w:rPr>
              <w:t>работников (без внешних совме</w:t>
            </w:r>
            <w:r w:rsidRPr="004F2B1A">
              <w:rPr>
                <w:sz w:val="22"/>
                <w:szCs w:val="22"/>
              </w:rPr>
              <w:t>стителей) всех предприятий и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18,26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16,7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15,96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15,96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15,96</w:t>
            </w:r>
          </w:p>
        </w:tc>
      </w:tr>
      <w:tr w:rsidR="003064BB" w:rsidTr="00CC0702">
        <w:trPr>
          <w:trHeight w:val="8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Денежные средства полученные от сдачи в аренду имущества, находящегося в муниципальной собственности,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0,364</w:t>
            </w:r>
          </w:p>
        </w:tc>
      </w:tr>
      <w:tr w:rsidR="003064BB" w:rsidTr="00CC0702">
        <w:trPr>
          <w:trHeight w:val="346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Прибыль (убыток) по всем видам деятельности муниципальных организаций,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89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отгруженных товаров собственного производства, выполненных работ и услуг (промышленное производство) организаций муниципальной формы собственности, тыс.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1,46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1,52</w:t>
            </w:r>
          </w:p>
        </w:tc>
      </w:tr>
      <w:tr w:rsidR="003064BB" w:rsidTr="00CC0702">
        <w:trPr>
          <w:trHeight w:val="79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доля муниципального сектора в общем объеме промышленной продукции (работ, услуг),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100</w:t>
            </w:r>
          </w:p>
        </w:tc>
      </w:tr>
      <w:tr w:rsidR="003064BB" w:rsidTr="00CC0702">
        <w:trPr>
          <w:trHeight w:val="856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платных услуг населению организаций муниципальной формы собственности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3,19</w:t>
            </w:r>
          </w:p>
        </w:tc>
      </w:tr>
      <w:tr w:rsidR="003064BB" w:rsidTr="00CC0702">
        <w:trPr>
          <w:trHeight w:val="81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доля организаций муниципальной собственности в общем объеме платных услуг населению,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7,6</w:t>
            </w:r>
          </w:p>
        </w:tc>
      </w:tr>
      <w:tr w:rsidR="003064BB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Среднегодовая численность работающих в организациях муниципальной формы собственности (тыс. чел.)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0,159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0,149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0,149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0,149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0,149</w:t>
            </w: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Доля занятых в организациях муниципальной формы собственности в общей численности занятых в экономике, процентов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28</w:t>
            </w:r>
          </w:p>
        </w:tc>
      </w:tr>
      <w:tr w:rsidR="003064BB" w:rsidTr="00CC0702">
        <w:trPr>
          <w:trHeight w:val="43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Среднегодовая численность работников органов местного самоуправления, тыс. человек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0,009</w:t>
            </w:r>
          </w:p>
        </w:tc>
      </w:tr>
      <w:tr w:rsidR="003064BB" w:rsidTr="00CC0702">
        <w:trPr>
          <w:trHeight w:val="45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Доля работников органов местного самоуправления в численности работников организаций муниципальной формы собственности,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5,7</w:t>
            </w:r>
          </w:p>
        </w:tc>
      </w:tr>
      <w:tr w:rsidR="003064BB" w:rsidTr="00CC0702">
        <w:trPr>
          <w:trHeight w:val="39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Объемы поставок продукции, закупаемой для муниципальных нужд за счет средств краевого и муниципальных бюджетов и внебюджетных источников финансирования (млн. рублей)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353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342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товары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347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73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продукция сельского хозяйства и перерабатывающей промышленности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29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текстиль и текстильные изделия, одежда, обувь, млн.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бумага и картон,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нефтепродукты,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мебель,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4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63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офисное оборудование и вычислительная техника,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автотранспортные средства,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фармацевтические препараты,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изделия медицинской техники,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работы,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8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строительные работы,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услуги,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коммунальные услуги,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  <w:tr w:rsidR="003064BB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</w:tr>
      <w:tr w:rsidR="003064BB" w:rsidTr="00CC0702">
        <w:trPr>
          <w:trHeight w:val="517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64BB" w:rsidRPr="004F2B1A" w:rsidRDefault="003064BB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услуги связи,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3064BB" w:rsidRDefault="003064BB" w:rsidP="004433DA">
            <w:pPr>
              <w:jc w:val="right"/>
            </w:pPr>
          </w:p>
        </w:tc>
      </w:tr>
    </w:tbl>
    <w:p w:rsidR="003064BB" w:rsidRDefault="003064BB" w:rsidP="00C22A1E"/>
    <w:p w:rsidR="003064BB" w:rsidRDefault="003064BB" w:rsidP="00F42867">
      <w:pPr>
        <w:jc w:val="both"/>
        <w:rPr>
          <w:sz w:val="28"/>
        </w:rPr>
      </w:pPr>
    </w:p>
    <w:p w:rsidR="003064BB" w:rsidRDefault="003064BB" w:rsidP="00F42867">
      <w:pPr>
        <w:jc w:val="both"/>
        <w:rPr>
          <w:sz w:val="28"/>
        </w:rPr>
      </w:pPr>
    </w:p>
    <w:p w:rsidR="003064BB" w:rsidRDefault="003064BB" w:rsidP="008221EB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EF3523">
        <w:rPr>
          <w:sz w:val="28"/>
          <w:szCs w:val="28"/>
        </w:rPr>
        <w:t xml:space="preserve">Новоивановского сельского поселения     </w:t>
      </w:r>
    </w:p>
    <w:p w:rsidR="003064BB" w:rsidRPr="00EF3523" w:rsidRDefault="003064BB" w:rsidP="008221EB">
      <w:pPr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</w:t>
      </w:r>
      <w:r w:rsidRPr="00EF3523">
        <w:rPr>
          <w:sz w:val="28"/>
          <w:szCs w:val="28"/>
        </w:rPr>
        <w:t xml:space="preserve">                        В.А.Абеленцев</w:t>
      </w:r>
    </w:p>
    <w:p w:rsidR="003064BB" w:rsidRDefault="003064BB" w:rsidP="00F42867">
      <w:pPr>
        <w:jc w:val="both"/>
        <w:rPr>
          <w:sz w:val="28"/>
        </w:rPr>
      </w:pPr>
    </w:p>
    <w:p w:rsidR="003064BB" w:rsidRDefault="003064BB" w:rsidP="00F42867">
      <w:pPr>
        <w:jc w:val="both"/>
        <w:rPr>
          <w:sz w:val="28"/>
        </w:rPr>
      </w:pPr>
    </w:p>
    <w:p w:rsidR="003064BB" w:rsidRDefault="003064BB" w:rsidP="00F42867">
      <w:pPr>
        <w:jc w:val="both"/>
        <w:rPr>
          <w:sz w:val="28"/>
        </w:rPr>
      </w:pPr>
    </w:p>
    <w:sectPr w:rsidR="003064BB" w:rsidSect="00FB6293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4BB" w:rsidRDefault="003064BB" w:rsidP="00F42867">
      <w:r>
        <w:separator/>
      </w:r>
    </w:p>
  </w:endnote>
  <w:endnote w:type="continuationSeparator" w:id="0">
    <w:p w:rsidR="003064BB" w:rsidRDefault="003064BB" w:rsidP="00F42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4BB" w:rsidRDefault="003064BB" w:rsidP="00F42867">
      <w:r>
        <w:separator/>
      </w:r>
    </w:p>
  </w:footnote>
  <w:footnote w:type="continuationSeparator" w:id="0">
    <w:p w:rsidR="003064BB" w:rsidRDefault="003064BB" w:rsidP="00F4286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2867"/>
    <w:rsid w:val="000129B0"/>
    <w:rsid w:val="0002161D"/>
    <w:rsid w:val="00041770"/>
    <w:rsid w:val="00055BFB"/>
    <w:rsid w:val="000631E6"/>
    <w:rsid w:val="00085C5A"/>
    <w:rsid w:val="00096051"/>
    <w:rsid w:val="000D4CA9"/>
    <w:rsid w:val="000D5A54"/>
    <w:rsid w:val="000D5BEB"/>
    <w:rsid w:val="000E031D"/>
    <w:rsid w:val="000E710B"/>
    <w:rsid w:val="0010271D"/>
    <w:rsid w:val="00117265"/>
    <w:rsid w:val="00130E1F"/>
    <w:rsid w:val="001338E2"/>
    <w:rsid w:val="00140261"/>
    <w:rsid w:val="001578C5"/>
    <w:rsid w:val="00181C1E"/>
    <w:rsid w:val="00184007"/>
    <w:rsid w:val="0018587B"/>
    <w:rsid w:val="001977E9"/>
    <w:rsid w:val="001C1197"/>
    <w:rsid w:val="001C4282"/>
    <w:rsid w:val="001C7C5A"/>
    <w:rsid w:val="001D574C"/>
    <w:rsid w:val="001D70D2"/>
    <w:rsid w:val="001F3EE1"/>
    <w:rsid w:val="00214117"/>
    <w:rsid w:val="0022230C"/>
    <w:rsid w:val="00233466"/>
    <w:rsid w:val="00236308"/>
    <w:rsid w:val="00261C90"/>
    <w:rsid w:val="00262275"/>
    <w:rsid w:val="00276AD6"/>
    <w:rsid w:val="00284419"/>
    <w:rsid w:val="0029479A"/>
    <w:rsid w:val="002A4E82"/>
    <w:rsid w:val="002B73FB"/>
    <w:rsid w:val="002C096B"/>
    <w:rsid w:val="002C17B2"/>
    <w:rsid w:val="002C1EFC"/>
    <w:rsid w:val="002C658F"/>
    <w:rsid w:val="002D0F0D"/>
    <w:rsid w:val="002D3B18"/>
    <w:rsid w:val="002D5A06"/>
    <w:rsid w:val="002E1F86"/>
    <w:rsid w:val="002E7369"/>
    <w:rsid w:val="003064BB"/>
    <w:rsid w:val="00311154"/>
    <w:rsid w:val="003131A5"/>
    <w:rsid w:val="00361420"/>
    <w:rsid w:val="00363BA7"/>
    <w:rsid w:val="00377C20"/>
    <w:rsid w:val="00380044"/>
    <w:rsid w:val="00386C80"/>
    <w:rsid w:val="003924D5"/>
    <w:rsid w:val="003940C8"/>
    <w:rsid w:val="003A15FE"/>
    <w:rsid w:val="003A2DD0"/>
    <w:rsid w:val="003B53F2"/>
    <w:rsid w:val="003D6524"/>
    <w:rsid w:val="003F4EB0"/>
    <w:rsid w:val="004325A7"/>
    <w:rsid w:val="004433DA"/>
    <w:rsid w:val="00447B6C"/>
    <w:rsid w:val="00456DCB"/>
    <w:rsid w:val="00461ADF"/>
    <w:rsid w:val="00463E21"/>
    <w:rsid w:val="00466EE1"/>
    <w:rsid w:val="0048001D"/>
    <w:rsid w:val="00482730"/>
    <w:rsid w:val="00485550"/>
    <w:rsid w:val="004879AA"/>
    <w:rsid w:val="0049253C"/>
    <w:rsid w:val="004C5C7E"/>
    <w:rsid w:val="004E0FE0"/>
    <w:rsid w:val="004E1409"/>
    <w:rsid w:val="004F2B1A"/>
    <w:rsid w:val="004F68CA"/>
    <w:rsid w:val="005007D1"/>
    <w:rsid w:val="00505C9B"/>
    <w:rsid w:val="00510145"/>
    <w:rsid w:val="00551B5B"/>
    <w:rsid w:val="00561CD3"/>
    <w:rsid w:val="00575B6C"/>
    <w:rsid w:val="005A0E73"/>
    <w:rsid w:val="005A4724"/>
    <w:rsid w:val="005A7E9B"/>
    <w:rsid w:val="005B0535"/>
    <w:rsid w:val="005C52D5"/>
    <w:rsid w:val="005C6C46"/>
    <w:rsid w:val="005D3E89"/>
    <w:rsid w:val="005F3020"/>
    <w:rsid w:val="0060652E"/>
    <w:rsid w:val="00623259"/>
    <w:rsid w:val="0064614D"/>
    <w:rsid w:val="006534E4"/>
    <w:rsid w:val="006558D2"/>
    <w:rsid w:val="0065710D"/>
    <w:rsid w:val="00662AD1"/>
    <w:rsid w:val="00683D16"/>
    <w:rsid w:val="00696025"/>
    <w:rsid w:val="006A5BD1"/>
    <w:rsid w:val="006C0642"/>
    <w:rsid w:val="006D3C65"/>
    <w:rsid w:val="006D6638"/>
    <w:rsid w:val="006D7736"/>
    <w:rsid w:val="006F0887"/>
    <w:rsid w:val="007000EE"/>
    <w:rsid w:val="00706B47"/>
    <w:rsid w:val="00713183"/>
    <w:rsid w:val="00743824"/>
    <w:rsid w:val="0079130A"/>
    <w:rsid w:val="00801E4C"/>
    <w:rsid w:val="00810EB9"/>
    <w:rsid w:val="008221EB"/>
    <w:rsid w:val="00834013"/>
    <w:rsid w:val="0086301E"/>
    <w:rsid w:val="00866CB4"/>
    <w:rsid w:val="00892F74"/>
    <w:rsid w:val="008C50F1"/>
    <w:rsid w:val="008C74A7"/>
    <w:rsid w:val="008D0404"/>
    <w:rsid w:val="008F128F"/>
    <w:rsid w:val="008F2D20"/>
    <w:rsid w:val="008F7176"/>
    <w:rsid w:val="0090208B"/>
    <w:rsid w:val="00905131"/>
    <w:rsid w:val="009456B4"/>
    <w:rsid w:val="0094587B"/>
    <w:rsid w:val="0097375A"/>
    <w:rsid w:val="00980A00"/>
    <w:rsid w:val="0098530D"/>
    <w:rsid w:val="00997666"/>
    <w:rsid w:val="009C45B7"/>
    <w:rsid w:val="009E7A75"/>
    <w:rsid w:val="00A02EFC"/>
    <w:rsid w:val="00A043C7"/>
    <w:rsid w:val="00A11D78"/>
    <w:rsid w:val="00A1440F"/>
    <w:rsid w:val="00A26605"/>
    <w:rsid w:val="00A31010"/>
    <w:rsid w:val="00A43079"/>
    <w:rsid w:val="00A44B90"/>
    <w:rsid w:val="00A56E0A"/>
    <w:rsid w:val="00A72A07"/>
    <w:rsid w:val="00A95D36"/>
    <w:rsid w:val="00AB382D"/>
    <w:rsid w:val="00AC01F8"/>
    <w:rsid w:val="00AC6185"/>
    <w:rsid w:val="00AD08DF"/>
    <w:rsid w:val="00B1416B"/>
    <w:rsid w:val="00B211FC"/>
    <w:rsid w:val="00B263A2"/>
    <w:rsid w:val="00B32362"/>
    <w:rsid w:val="00B32D56"/>
    <w:rsid w:val="00B3331B"/>
    <w:rsid w:val="00B50249"/>
    <w:rsid w:val="00B63ECB"/>
    <w:rsid w:val="00B949F1"/>
    <w:rsid w:val="00B95686"/>
    <w:rsid w:val="00BC5F97"/>
    <w:rsid w:val="00BC749D"/>
    <w:rsid w:val="00BD0DC7"/>
    <w:rsid w:val="00BD399B"/>
    <w:rsid w:val="00BD6548"/>
    <w:rsid w:val="00BE0562"/>
    <w:rsid w:val="00C128B4"/>
    <w:rsid w:val="00C22A1E"/>
    <w:rsid w:val="00C40E7F"/>
    <w:rsid w:val="00C45D0F"/>
    <w:rsid w:val="00C566BB"/>
    <w:rsid w:val="00C61C42"/>
    <w:rsid w:val="00C70C94"/>
    <w:rsid w:val="00C95980"/>
    <w:rsid w:val="00C9689C"/>
    <w:rsid w:val="00CA3DE9"/>
    <w:rsid w:val="00CC0702"/>
    <w:rsid w:val="00CC20F1"/>
    <w:rsid w:val="00CC35C9"/>
    <w:rsid w:val="00D04A51"/>
    <w:rsid w:val="00D42AA3"/>
    <w:rsid w:val="00D74196"/>
    <w:rsid w:val="00D81B8F"/>
    <w:rsid w:val="00D82B2A"/>
    <w:rsid w:val="00DA5E17"/>
    <w:rsid w:val="00DE4531"/>
    <w:rsid w:val="00E202F7"/>
    <w:rsid w:val="00E33365"/>
    <w:rsid w:val="00E832FD"/>
    <w:rsid w:val="00E913E6"/>
    <w:rsid w:val="00E925AF"/>
    <w:rsid w:val="00E97E28"/>
    <w:rsid w:val="00ED317A"/>
    <w:rsid w:val="00EF3523"/>
    <w:rsid w:val="00F0321D"/>
    <w:rsid w:val="00F04000"/>
    <w:rsid w:val="00F2578F"/>
    <w:rsid w:val="00F301AB"/>
    <w:rsid w:val="00F32C6A"/>
    <w:rsid w:val="00F42867"/>
    <w:rsid w:val="00F6214A"/>
    <w:rsid w:val="00F74E14"/>
    <w:rsid w:val="00F96C22"/>
    <w:rsid w:val="00FA138D"/>
    <w:rsid w:val="00FB52B4"/>
    <w:rsid w:val="00FB5802"/>
    <w:rsid w:val="00FB6293"/>
    <w:rsid w:val="00FC1644"/>
    <w:rsid w:val="00FC4734"/>
    <w:rsid w:val="00FF5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867"/>
    <w:rPr>
      <w:rFonts w:ascii="Times New Roman" w:eastAsia="Times New Roman" w:hAnsi="Times New Roman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42867"/>
    <w:pPr>
      <w:keepNext/>
      <w:jc w:val="center"/>
      <w:outlineLvl w:val="6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F42867"/>
    <w:pPr>
      <w:jc w:val="both"/>
    </w:pPr>
    <w:rPr>
      <w:sz w:val="26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F42867"/>
    <w:pPr>
      <w:ind w:firstLine="72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F4286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F4286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947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9479A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CC35C9"/>
    <w:pPr>
      <w:ind w:left="720"/>
      <w:contextualSpacing/>
    </w:pPr>
  </w:style>
  <w:style w:type="paragraph" w:styleId="BodyText3">
    <w:name w:val="Body Text 3"/>
    <w:basedOn w:val="Normal"/>
    <w:link w:val="BodyText3Char"/>
    <w:uiPriority w:val="99"/>
    <w:rsid w:val="00C22A1E"/>
    <w:pPr>
      <w:jc w:val="both"/>
    </w:pPr>
    <w:rPr>
      <w:rFonts w:eastAsia="Calibri"/>
      <w:sz w:val="28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85C5A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0735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302</TotalTime>
  <Pages>10</Pages>
  <Words>2311</Words>
  <Characters>13179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ОЭПИотдел-3</dc:creator>
  <cp:keywords/>
  <dc:description/>
  <cp:lastModifiedBy>777</cp:lastModifiedBy>
  <cp:revision>14</cp:revision>
  <cp:lastPrinted>2022-11-16T13:45:00Z</cp:lastPrinted>
  <dcterms:created xsi:type="dcterms:W3CDTF">2018-11-06T08:32:00Z</dcterms:created>
  <dcterms:modified xsi:type="dcterms:W3CDTF">2023-11-14T11:44:00Z</dcterms:modified>
</cp:coreProperties>
</file>