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2F5B" w:rsidRPr="006F138A" w:rsidRDefault="004F2F5B" w:rsidP="00C55E2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6F138A">
        <w:rPr>
          <w:rFonts w:ascii="Times New Roman" w:hAnsi="Times New Roman" w:cs="Times New Roman"/>
          <w:sz w:val="28"/>
          <w:szCs w:val="28"/>
        </w:rPr>
        <w:t>Обпашка территорий</w:t>
      </w:r>
    </w:p>
    <w:tbl>
      <w:tblPr>
        <w:tblW w:w="9972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166"/>
        <w:gridCol w:w="4806"/>
      </w:tblGrid>
      <w:tr w:rsidR="004F2F5B" w:rsidRPr="002E4C28">
        <w:tc>
          <w:tcPr>
            <w:tcW w:w="5166" w:type="dxa"/>
          </w:tcPr>
          <w:p w:rsidR="004F2F5B" w:rsidRPr="002E4C28" w:rsidRDefault="004F2F5B" w:rsidP="002E4C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E4C28"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i1025" type="#_x0000_t75" style="width:245.25pt;height:184.5pt;visibility:visible">
                  <v:imagedata r:id="rId4" o:title=""/>
                </v:shape>
              </w:pict>
            </w:r>
          </w:p>
        </w:tc>
        <w:tc>
          <w:tcPr>
            <w:tcW w:w="4806" w:type="dxa"/>
          </w:tcPr>
          <w:p w:rsidR="004F2F5B" w:rsidRPr="002E4C28" w:rsidRDefault="004F2F5B" w:rsidP="002E4C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E4C28">
              <w:rPr>
                <w:noProof/>
              </w:rPr>
              <w:pict>
                <v:shape id="Рисунок 5" o:spid="_x0000_i1026" type="#_x0000_t75" style="width:227.25pt;height:184.5pt;visibility:visible">
                  <v:imagedata r:id="rId5" o:title=""/>
                </v:shape>
              </w:pict>
            </w:r>
          </w:p>
        </w:tc>
      </w:tr>
      <w:tr w:rsidR="004F2F5B" w:rsidRPr="002E4C28">
        <w:tc>
          <w:tcPr>
            <w:tcW w:w="5166" w:type="dxa"/>
          </w:tcPr>
          <w:p w:rsidR="004F2F5B" w:rsidRPr="002E4C28" w:rsidRDefault="004F2F5B" w:rsidP="002E4C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E4C28">
              <w:rPr>
                <w:noProof/>
              </w:rPr>
              <w:pict>
                <v:shape id="Рисунок 8" o:spid="_x0000_i1027" type="#_x0000_t75" style="width:245.25pt;height:184.5pt;visibility:visible">
                  <v:imagedata r:id="rId6" o:title=""/>
                </v:shape>
              </w:pict>
            </w:r>
          </w:p>
        </w:tc>
        <w:tc>
          <w:tcPr>
            <w:tcW w:w="4806" w:type="dxa"/>
          </w:tcPr>
          <w:p w:rsidR="004F2F5B" w:rsidRPr="002E4C28" w:rsidRDefault="004F2F5B" w:rsidP="002E4C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E4C28">
              <w:rPr>
                <w:noProof/>
              </w:rPr>
              <w:pict>
                <v:shape id="Рисунок 11" o:spid="_x0000_i1028" type="#_x0000_t75" style="width:227.25pt;height:184.5pt;visibility:visible">
                  <v:imagedata r:id="rId7" o:title=""/>
                </v:shape>
              </w:pict>
            </w:r>
          </w:p>
        </w:tc>
      </w:tr>
    </w:tbl>
    <w:p w:rsidR="004F2F5B" w:rsidRPr="00C55E2B" w:rsidRDefault="004F2F5B">
      <w:pPr>
        <w:rPr>
          <w:rFonts w:ascii="Times New Roman" w:hAnsi="Times New Roman" w:cs="Times New Roman"/>
          <w:sz w:val="28"/>
          <w:szCs w:val="28"/>
        </w:rPr>
      </w:pPr>
    </w:p>
    <w:sectPr w:rsidR="004F2F5B" w:rsidRPr="00C55E2B" w:rsidSect="00C846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5E2B"/>
    <w:rsid w:val="00006724"/>
    <w:rsid w:val="0022509A"/>
    <w:rsid w:val="00244764"/>
    <w:rsid w:val="002E4C28"/>
    <w:rsid w:val="004F2F5B"/>
    <w:rsid w:val="006F138A"/>
    <w:rsid w:val="00C55E2B"/>
    <w:rsid w:val="00C846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46B8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C55E2B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C55E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55E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54</TotalTime>
  <Pages>1</Pages>
  <Words>4</Words>
  <Characters>29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4</cp:revision>
  <dcterms:created xsi:type="dcterms:W3CDTF">2015-06-25T06:46:00Z</dcterms:created>
  <dcterms:modified xsi:type="dcterms:W3CDTF">2015-06-26T10:43:00Z</dcterms:modified>
</cp:coreProperties>
</file>